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323"/>
        <w:gridCol w:w="2733"/>
        <w:gridCol w:w="2735"/>
        <w:gridCol w:w="2719"/>
        <w:gridCol w:w="2710"/>
      </w:tblGrid>
      <w:tr w:rsidR="00361398" w:rsidRPr="00361398" w:rsidTr="00361398">
        <w:tc>
          <w:tcPr>
            <w:tcW w:w="14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398" w:rsidRPr="00361398" w:rsidRDefault="00767077" w:rsidP="0036139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TÖÖKAVA</w:t>
            </w:r>
            <w:r>
              <w:rPr>
                <w:b/>
                <w:sz w:val="28"/>
                <w:szCs w:val="28"/>
              </w:rPr>
              <w:t xml:space="preserve">: </w:t>
            </w:r>
            <w:r w:rsidR="00361398">
              <w:rPr>
                <w:b/>
                <w:sz w:val="28"/>
                <w:szCs w:val="28"/>
              </w:rPr>
              <w:t>Marta ja Karli lugemik</w:t>
            </w:r>
            <w:r>
              <w:rPr>
                <w:b/>
                <w:sz w:val="28"/>
                <w:szCs w:val="28"/>
              </w:rPr>
              <w:t>,</w:t>
            </w:r>
            <w:r w:rsidR="00361398">
              <w:rPr>
                <w:b/>
                <w:sz w:val="28"/>
                <w:szCs w:val="28"/>
              </w:rPr>
              <w:t xml:space="preserve"> 2. osa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361398" w:rsidRPr="00361398" w:rsidRDefault="00E56381" w:rsidP="0036139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ÕPETAJA</w:t>
            </w:r>
            <w:r w:rsidR="00361398" w:rsidRPr="00361398">
              <w:rPr>
                <w:b/>
                <w:sz w:val="24"/>
                <w:szCs w:val="24"/>
              </w:rPr>
              <w:t>:</w:t>
            </w:r>
          </w:p>
          <w:p w:rsidR="00361398" w:rsidRPr="00361398" w:rsidRDefault="00E56381" w:rsidP="0036139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KLASS</w:t>
            </w:r>
            <w:r w:rsidR="00361398" w:rsidRPr="00361398">
              <w:rPr>
                <w:b/>
                <w:sz w:val="24"/>
                <w:szCs w:val="24"/>
              </w:rPr>
              <w:t xml:space="preserve">: </w:t>
            </w:r>
          </w:p>
        </w:tc>
        <w:bookmarkStart w:id="0" w:name="_GoBack"/>
        <w:bookmarkEnd w:id="0"/>
      </w:tr>
      <w:tr w:rsidR="00361398" w:rsidRPr="00361398" w:rsidTr="00361398">
        <w:tc>
          <w:tcPr>
            <w:tcW w:w="3323" w:type="dxa"/>
            <w:tcBorders>
              <w:top w:val="single" w:sz="4" w:space="0" w:color="auto"/>
            </w:tcBorders>
          </w:tcPr>
          <w:p w:rsidR="00361398" w:rsidRPr="00361398" w:rsidRDefault="00361398" w:rsidP="00796B09">
            <w:pPr>
              <w:rPr>
                <w:b/>
              </w:rPr>
            </w:pPr>
            <w:r w:rsidRPr="00361398">
              <w:rPr>
                <w:b/>
              </w:rPr>
              <w:t>Nädal</w:t>
            </w:r>
          </w:p>
        </w:tc>
        <w:tc>
          <w:tcPr>
            <w:tcW w:w="2733" w:type="dxa"/>
            <w:tcBorders>
              <w:top w:val="single" w:sz="4" w:space="0" w:color="auto"/>
            </w:tcBorders>
          </w:tcPr>
          <w:p w:rsidR="00361398" w:rsidRPr="00361398" w:rsidRDefault="00361398" w:rsidP="00796B09">
            <w:pPr>
              <w:rPr>
                <w:b/>
              </w:rPr>
            </w:pPr>
            <w:r w:rsidRPr="00361398">
              <w:rPr>
                <w:b/>
              </w:rPr>
              <w:t>Lugemine</w:t>
            </w:r>
          </w:p>
        </w:tc>
        <w:tc>
          <w:tcPr>
            <w:tcW w:w="2735" w:type="dxa"/>
            <w:tcBorders>
              <w:top w:val="single" w:sz="4" w:space="0" w:color="auto"/>
            </w:tcBorders>
          </w:tcPr>
          <w:p w:rsidR="00361398" w:rsidRPr="00361398" w:rsidRDefault="00361398" w:rsidP="00796B09">
            <w:pPr>
              <w:rPr>
                <w:b/>
              </w:rPr>
            </w:pPr>
            <w:r w:rsidRPr="00361398">
              <w:rPr>
                <w:b/>
              </w:rPr>
              <w:t>Suuline kõne</w:t>
            </w:r>
          </w:p>
        </w:tc>
        <w:tc>
          <w:tcPr>
            <w:tcW w:w="2719" w:type="dxa"/>
            <w:tcBorders>
              <w:top w:val="single" w:sz="4" w:space="0" w:color="auto"/>
            </w:tcBorders>
          </w:tcPr>
          <w:p w:rsidR="00361398" w:rsidRPr="00361398" w:rsidRDefault="00361398" w:rsidP="00796B09">
            <w:pPr>
              <w:rPr>
                <w:b/>
              </w:rPr>
            </w:pPr>
            <w:r w:rsidRPr="00361398">
              <w:rPr>
                <w:b/>
              </w:rPr>
              <w:t>Keeleõpetus</w:t>
            </w: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361398" w:rsidRPr="00361398" w:rsidRDefault="00361398" w:rsidP="00796B09">
            <w:pPr>
              <w:rPr>
                <w:b/>
              </w:rPr>
            </w:pPr>
            <w:proofErr w:type="spellStart"/>
            <w:r w:rsidRPr="00361398">
              <w:rPr>
                <w:b/>
              </w:rPr>
              <w:t>Lõiming</w:t>
            </w:r>
            <w:proofErr w:type="spellEnd"/>
          </w:p>
        </w:tc>
      </w:tr>
      <w:tr w:rsidR="00AB17FF" w:rsidTr="00EE5D8C">
        <w:tc>
          <w:tcPr>
            <w:tcW w:w="3323" w:type="dxa"/>
          </w:tcPr>
          <w:p w:rsidR="00362A66" w:rsidRDefault="00362A66" w:rsidP="00D93B9E">
            <w:pPr>
              <w:pStyle w:val="Loendilik"/>
              <w:numPr>
                <w:ilvl w:val="0"/>
                <w:numId w:val="6"/>
              </w:numPr>
            </w:pPr>
            <w:r>
              <w:t>nädal</w:t>
            </w:r>
          </w:p>
          <w:p w:rsidR="00362A66" w:rsidRDefault="00362A66" w:rsidP="00A26F3D">
            <w:r>
              <w:t>Maailmas, kus elan, täituvad vahel suured soovid</w:t>
            </w:r>
          </w:p>
        </w:tc>
        <w:tc>
          <w:tcPr>
            <w:tcW w:w="2733" w:type="dxa"/>
          </w:tcPr>
          <w:p w:rsidR="00362A66" w:rsidRDefault="00362A66" w:rsidP="00A26F3D">
            <w:r w:rsidRPr="00F92AF7">
              <w:t>Head uut aastat, kallid sõbrad!</w:t>
            </w:r>
          </w:p>
          <w:p w:rsidR="00362A66" w:rsidRDefault="00362A66" w:rsidP="00A26F3D">
            <w:r>
              <w:t>Soovid, soovid ...</w:t>
            </w:r>
          </w:p>
        </w:tc>
        <w:tc>
          <w:tcPr>
            <w:tcW w:w="2735" w:type="dxa"/>
          </w:tcPr>
          <w:p w:rsidR="00362A66" w:rsidRDefault="00362A66" w:rsidP="00362A66">
            <w:r w:rsidRPr="00907F1B">
              <w:t>Vestlused vaheajast, pühadest, soovide täitumisest</w:t>
            </w:r>
            <w:r>
              <w:t>.</w:t>
            </w:r>
          </w:p>
        </w:tc>
        <w:tc>
          <w:tcPr>
            <w:tcW w:w="2719" w:type="dxa"/>
          </w:tcPr>
          <w:p w:rsidR="00362A66" w:rsidRPr="00D64C8B" w:rsidRDefault="006F49FD" w:rsidP="00362A66">
            <w:r>
              <w:t>Minu vaheaeg - jutuke.</w:t>
            </w:r>
            <w:r w:rsidR="00362A66">
              <w:t xml:space="preserve"> </w:t>
            </w:r>
            <w:r w:rsidR="00362A66" w:rsidRPr="00D64C8B">
              <w:t>Tuisutaadi kotti sobivad sõnad.</w:t>
            </w:r>
          </w:p>
          <w:p w:rsidR="00362A66" w:rsidRPr="00D64C8B" w:rsidRDefault="006F49FD" w:rsidP="00362A66">
            <w:r>
              <w:t>Piltjutuke. Tv lk 3</w:t>
            </w:r>
          </w:p>
        </w:tc>
        <w:tc>
          <w:tcPr>
            <w:tcW w:w="2710" w:type="dxa"/>
          </w:tcPr>
          <w:p w:rsidR="00362A66" w:rsidRDefault="006E2DD5" w:rsidP="006F49FD">
            <w:r>
              <w:t>Kunstiõpetus: piltide värvimine;</w:t>
            </w:r>
          </w:p>
          <w:p w:rsidR="006E2DD5" w:rsidRDefault="006E2DD5" w:rsidP="006F49FD">
            <w:r>
              <w:t>Inimeseõpetus: kuidas hoolitseda lemmiklooma eest;</w:t>
            </w:r>
          </w:p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Meie suur soov</w:t>
            </w:r>
          </w:p>
        </w:tc>
        <w:tc>
          <w:tcPr>
            <w:tcW w:w="2735" w:type="dxa"/>
          </w:tcPr>
          <w:p w:rsidR="00362A66" w:rsidRPr="00907F1B" w:rsidRDefault="00222256" w:rsidP="00362A66">
            <w:r>
              <w:t>Teksti lugemine. Küsimustele vastamine.</w:t>
            </w:r>
          </w:p>
        </w:tc>
        <w:tc>
          <w:tcPr>
            <w:tcW w:w="2719" w:type="dxa"/>
          </w:tcPr>
          <w:p w:rsidR="00362A66" w:rsidRPr="00D64C8B" w:rsidRDefault="006F49FD" w:rsidP="00362A66">
            <w:r>
              <w:t>Silbitamine.</w:t>
            </w:r>
          </w:p>
          <w:p w:rsidR="00362A66" w:rsidRPr="00D64C8B" w:rsidRDefault="00362A66" w:rsidP="00362A66">
            <w:r w:rsidRPr="00D64C8B">
              <w:t>Pereliikmete nimed.</w:t>
            </w:r>
            <w:r w:rsidR="006F49FD">
              <w:t xml:space="preserve"> Tv lk 4</w:t>
            </w:r>
          </w:p>
        </w:tc>
        <w:tc>
          <w:tcPr>
            <w:tcW w:w="2710" w:type="dxa"/>
          </w:tcPr>
          <w:p w:rsidR="00362A66" w:rsidRPr="00664CCA" w:rsidRDefault="00362A66" w:rsidP="00362A66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 w:rsidRPr="003378B1">
              <w:t xml:space="preserve">Meie perre tuli kutsikas  </w:t>
            </w:r>
          </w:p>
        </w:tc>
        <w:tc>
          <w:tcPr>
            <w:tcW w:w="2735" w:type="dxa"/>
          </w:tcPr>
          <w:p w:rsidR="00362A66" w:rsidRDefault="00362A66" w:rsidP="00362A66"/>
        </w:tc>
        <w:tc>
          <w:tcPr>
            <w:tcW w:w="2719" w:type="dxa"/>
          </w:tcPr>
          <w:p w:rsidR="00362A66" w:rsidRPr="00D64C8B" w:rsidRDefault="00362A66" w:rsidP="00362A66">
            <w:r w:rsidRPr="00D64C8B">
              <w:t>Ristsõna</w:t>
            </w:r>
            <w:r>
              <w:t>.</w:t>
            </w:r>
          </w:p>
          <w:p w:rsidR="00362A66" w:rsidRPr="00D64C8B" w:rsidRDefault="00362A66" w:rsidP="00362A66">
            <w:r w:rsidRPr="00D64C8B">
              <w:t>Üks ja mitu</w:t>
            </w:r>
            <w:r>
              <w:t>.</w:t>
            </w:r>
            <w:r w:rsidR="006F49FD">
              <w:t xml:space="preserve"> Tv lk 5</w:t>
            </w:r>
          </w:p>
        </w:tc>
        <w:tc>
          <w:tcPr>
            <w:tcW w:w="2710" w:type="dxa"/>
          </w:tcPr>
          <w:p w:rsidR="00362A66" w:rsidRDefault="00362A66" w:rsidP="00362A66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 w:rsidRPr="003378B1">
              <w:t>Mis me talle nimeks paneme?</w:t>
            </w:r>
          </w:p>
        </w:tc>
        <w:tc>
          <w:tcPr>
            <w:tcW w:w="2735" w:type="dxa"/>
          </w:tcPr>
          <w:p w:rsidR="00362A66" w:rsidRDefault="00362A66" w:rsidP="00362A66"/>
        </w:tc>
        <w:tc>
          <w:tcPr>
            <w:tcW w:w="2719" w:type="dxa"/>
          </w:tcPr>
          <w:p w:rsidR="00362A66" w:rsidRPr="00D64C8B" w:rsidRDefault="00362A66" w:rsidP="00362A66">
            <w:r w:rsidRPr="00D64C8B">
              <w:t>Koerale sobivad omadussõnad.</w:t>
            </w:r>
          </w:p>
          <w:p w:rsidR="00362A66" w:rsidRPr="00D64C8B" w:rsidRDefault="00362A66" w:rsidP="00362A66">
            <w:r w:rsidRPr="00D64C8B">
              <w:t>Lünkharjutus</w:t>
            </w:r>
            <w:r w:rsidR="006F49FD">
              <w:t>. Tv lk 6</w:t>
            </w:r>
          </w:p>
        </w:tc>
        <w:tc>
          <w:tcPr>
            <w:tcW w:w="2710" w:type="dxa"/>
          </w:tcPr>
          <w:p w:rsidR="00362A66" w:rsidRDefault="00362A66" w:rsidP="00362A66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 w:rsidRPr="003378B1">
              <w:t>Kasvatustöö algab</w:t>
            </w:r>
          </w:p>
        </w:tc>
        <w:tc>
          <w:tcPr>
            <w:tcW w:w="2735" w:type="dxa"/>
          </w:tcPr>
          <w:p w:rsidR="00362A66" w:rsidRDefault="00362A66" w:rsidP="00362A66"/>
        </w:tc>
        <w:tc>
          <w:tcPr>
            <w:tcW w:w="2719" w:type="dxa"/>
          </w:tcPr>
          <w:p w:rsidR="00362A66" w:rsidRPr="00D64C8B" w:rsidRDefault="00362A66" w:rsidP="00362A66">
            <w:r w:rsidRPr="00D64C8B">
              <w:t>Kuidas? Kuhu?</w:t>
            </w:r>
          </w:p>
          <w:p w:rsidR="00362A66" w:rsidRPr="00D64C8B" w:rsidRDefault="006F49FD" w:rsidP="00362A66">
            <w:r>
              <w:t>Lausete lõpetamine. Tv lk 7</w:t>
            </w:r>
          </w:p>
        </w:tc>
        <w:tc>
          <w:tcPr>
            <w:tcW w:w="2710" w:type="dxa"/>
          </w:tcPr>
          <w:p w:rsidR="00362A66" w:rsidRDefault="00362A66" w:rsidP="00362A66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Iga algus on raske</w:t>
            </w:r>
          </w:p>
        </w:tc>
        <w:tc>
          <w:tcPr>
            <w:tcW w:w="2735" w:type="dxa"/>
          </w:tcPr>
          <w:p w:rsidR="00362A66" w:rsidRDefault="00362A66" w:rsidP="00A26F3D"/>
        </w:tc>
        <w:tc>
          <w:tcPr>
            <w:tcW w:w="2719" w:type="dxa"/>
          </w:tcPr>
          <w:p w:rsidR="006F49FD" w:rsidRDefault="006F49FD" w:rsidP="00A26F3D">
            <w:r>
              <w:t xml:space="preserve">Lausete laiendamine. </w:t>
            </w:r>
          </w:p>
          <w:p w:rsidR="00362A66" w:rsidRDefault="006F49FD" w:rsidP="00A26F3D">
            <w:r>
              <w:t>Tv lk 8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1A44FA">
            <w:pPr>
              <w:pStyle w:val="Loendilik"/>
            </w:pPr>
            <w:r>
              <w:t>2. nädal</w:t>
            </w:r>
          </w:p>
          <w:p w:rsidR="00362A66" w:rsidRDefault="00D93B9E" w:rsidP="00D93B9E">
            <w:r>
              <w:t>Maailmas, kus elan, toimetavad ka linnud</w:t>
            </w:r>
          </w:p>
        </w:tc>
        <w:tc>
          <w:tcPr>
            <w:tcW w:w="2733" w:type="dxa"/>
          </w:tcPr>
          <w:p w:rsidR="00362A66" w:rsidRDefault="00362A66" w:rsidP="00A26F3D">
            <w:r>
              <w:t>Henn ja leevike J Oro</w:t>
            </w:r>
          </w:p>
          <w:p w:rsidR="00362A66" w:rsidRDefault="00362A66" w:rsidP="00A26F3D">
            <w:r>
              <w:t>Linnuke J Oro</w:t>
            </w:r>
          </w:p>
        </w:tc>
        <w:tc>
          <w:tcPr>
            <w:tcW w:w="2735" w:type="dxa"/>
          </w:tcPr>
          <w:p w:rsidR="00362A66" w:rsidRDefault="00362A66" w:rsidP="00A26F3D">
            <w:r>
              <w:t>Luuletuse lugemine dialoogina. Kahe luuletuse võrdlemine.</w:t>
            </w:r>
          </w:p>
        </w:tc>
        <w:tc>
          <w:tcPr>
            <w:tcW w:w="2719" w:type="dxa"/>
          </w:tcPr>
          <w:p w:rsidR="00362A66" w:rsidRDefault="00362A66" w:rsidP="00A26F3D">
            <w:r>
              <w:t>Täishäälikud. Täishäälikuühend.</w:t>
            </w:r>
            <w:r w:rsidR="006E2DD5">
              <w:t xml:space="preserve"> Tv lk 9</w:t>
            </w:r>
          </w:p>
        </w:tc>
        <w:tc>
          <w:tcPr>
            <w:tcW w:w="2710" w:type="dxa"/>
          </w:tcPr>
          <w:p w:rsidR="00362A66" w:rsidRDefault="006E2DD5" w:rsidP="006E2DD5">
            <w:r>
              <w:t>Kunstiõpetus: lünkadesse sobivate piltide joonistamine;</w:t>
            </w:r>
          </w:p>
          <w:p w:rsidR="006E2DD5" w:rsidRDefault="006E2DD5" w:rsidP="006E2DD5">
            <w:r>
              <w:t xml:space="preserve">Loodusõpetus: meie metsade linnud; </w:t>
            </w:r>
          </w:p>
          <w:p w:rsidR="006E2DD5" w:rsidRDefault="006E2DD5" w:rsidP="006E2DD5">
            <w:r>
              <w:t xml:space="preserve">Inimeseõpetus: </w:t>
            </w:r>
            <w:r w:rsidR="00876CFB">
              <w:t>k</w:t>
            </w:r>
            <w:r>
              <w:t>uidas hoolitseda lindude eest talvel;</w:t>
            </w:r>
          </w:p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Rahvapärimusi lindudest</w:t>
            </w:r>
          </w:p>
        </w:tc>
        <w:tc>
          <w:tcPr>
            <w:tcW w:w="2735" w:type="dxa"/>
          </w:tcPr>
          <w:p w:rsidR="00362A66" w:rsidRDefault="00362A66" w:rsidP="00A26F3D">
            <w:r>
              <w:t>Vestlus: kuidas mina olen lindudega käitunud</w:t>
            </w:r>
            <w:r w:rsidR="00222256">
              <w:t>?</w:t>
            </w:r>
          </w:p>
        </w:tc>
        <w:tc>
          <w:tcPr>
            <w:tcW w:w="2719" w:type="dxa"/>
          </w:tcPr>
          <w:p w:rsidR="00362A66" w:rsidRPr="00C954D2" w:rsidRDefault="00362A66" w:rsidP="00C954D2">
            <w:pPr>
              <w:rPr>
                <w:rFonts w:ascii="Arial" w:hAnsi="Arial" w:cs="Arial"/>
                <w:sz w:val="20"/>
                <w:szCs w:val="20"/>
              </w:rPr>
            </w:pPr>
            <w:r w:rsidRPr="00C954D2">
              <w:rPr>
                <w:rFonts w:ascii="Arial" w:hAnsi="Arial" w:cs="Arial"/>
                <w:bCs/>
                <w:sz w:val="20"/>
                <w:szCs w:val="20"/>
              </w:rPr>
              <w:t>Koma sidesõnade et, sest, aga, kuid ees.</w:t>
            </w:r>
            <w:r w:rsidR="006E2DD5">
              <w:rPr>
                <w:rFonts w:ascii="Arial" w:hAnsi="Arial" w:cs="Arial"/>
                <w:bCs/>
                <w:sz w:val="20"/>
                <w:szCs w:val="20"/>
              </w:rPr>
              <w:t xml:space="preserve"> Tv lk 10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Linnu keel I osa</w:t>
            </w:r>
          </w:p>
          <w:p w:rsidR="00362A66" w:rsidRDefault="00362A66" w:rsidP="00A26F3D">
            <w:r>
              <w:lastRenderedPageBreak/>
              <w:t>Juhan Kunder</w:t>
            </w:r>
          </w:p>
        </w:tc>
        <w:tc>
          <w:tcPr>
            <w:tcW w:w="2735" w:type="dxa"/>
          </w:tcPr>
          <w:p w:rsidR="00362A66" w:rsidRDefault="00362A66" w:rsidP="00A26F3D">
            <w:r>
              <w:lastRenderedPageBreak/>
              <w:t xml:space="preserve">Küsimustele vastamine. </w:t>
            </w:r>
            <w:r>
              <w:lastRenderedPageBreak/>
              <w:t>Jutustamine.</w:t>
            </w:r>
          </w:p>
        </w:tc>
        <w:tc>
          <w:tcPr>
            <w:tcW w:w="2719" w:type="dxa"/>
          </w:tcPr>
          <w:p w:rsidR="006E2DD5" w:rsidRDefault="00362A66" w:rsidP="00A26F3D">
            <w:r>
              <w:lastRenderedPageBreak/>
              <w:t xml:space="preserve">Sünonüümid. Harjutus </w:t>
            </w:r>
            <w:r>
              <w:lastRenderedPageBreak/>
              <w:t>teksti mõistmise kohta.</w:t>
            </w:r>
            <w:r w:rsidR="006E2DD5">
              <w:t xml:space="preserve"> </w:t>
            </w:r>
          </w:p>
          <w:p w:rsidR="00362A66" w:rsidRDefault="006E2DD5" w:rsidP="00A26F3D">
            <w:r>
              <w:t>Tv lk 11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207095">
            <w:r>
              <w:t>Linnu keel II osa</w:t>
            </w:r>
          </w:p>
          <w:p w:rsidR="00362A66" w:rsidRDefault="00362A66" w:rsidP="00207095">
            <w:r>
              <w:t>Juhan Kunder</w:t>
            </w:r>
          </w:p>
        </w:tc>
        <w:tc>
          <w:tcPr>
            <w:tcW w:w="2735" w:type="dxa"/>
          </w:tcPr>
          <w:p w:rsidR="00362A66" w:rsidRDefault="00362A66" w:rsidP="00A26F3D">
            <w:r>
              <w:t>Jutustamina. Vestlus: miks juhtus toapoisiga õnnetus</w:t>
            </w:r>
            <w:r w:rsidR="00222256">
              <w:t>?</w:t>
            </w:r>
          </w:p>
        </w:tc>
        <w:tc>
          <w:tcPr>
            <w:tcW w:w="2719" w:type="dxa"/>
          </w:tcPr>
          <w:p w:rsidR="00362A66" w:rsidRDefault="00362A66" w:rsidP="00A26F3D">
            <w:r>
              <w:t>Käsklause lõpumärk.</w:t>
            </w:r>
          </w:p>
          <w:p w:rsidR="006E2DD5" w:rsidRDefault="006E2DD5" w:rsidP="00A26F3D">
            <w:r>
              <w:t>Tv lk 12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Marta ja Karl peavad linnupäevikut</w:t>
            </w:r>
          </w:p>
        </w:tc>
        <w:tc>
          <w:tcPr>
            <w:tcW w:w="2735" w:type="dxa"/>
          </w:tcPr>
          <w:p w:rsidR="00362A66" w:rsidRDefault="00362A66" w:rsidP="00A26F3D">
            <w:r>
              <w:t>Arutelu: kas on hea või halb, et inimene ei oska linnu keelt</w:t>
            </w:r>
            <w:r w:rsidR="00222256">
              <w:t>?</w:t>
            </w:r>
          </w:p>
        </w:tc>
        <w:tc>
          <w:tcPr>
            <w:tcW w:w="2719" w:type="dxa"/>
          </w:tcPr>
          <w:p w:rsidR="00362A66" w:rsidRDefault="00362A66" w:rsidP="00A26F3D">
            <w:r>
              <w:t>Sama tähendusega sõnad.</w:t>
            </w:r>
          </w:p>
          <w:p w:rsidR="00362A66" w:rsidRDefault="00362A66" w:rsidP="00A26F3D">
            <w:r>
              <w:t>Loovharjutus.</w:t>
            </w:r>
          </w:p>
          <w:p w:rsidR="006E2DD5" w:rsidRDefault="006E2DD5" w:rsidP="00A26F3D">
            <w:r>
              <w:t>Tv lk 13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207095">
            <w:r>
              <w:t>Talvine tihane J Liiv</w:t>
            </w:r>
          </w:p>
          <w:p w:rsidR="00362A66" w:rsidRDefault="00362A66" w:rsidP="00A26F3D"/>
        </w:tc>
        <w:tc>
          <w:tcPr>
            <w:tcW w:w="2735" w:type="dxa"/>
          </w:tcPr>
          <w:p w:rsidR="00362A66" w:rsidRDefault="00362A66" w:rsidP="00A26F3D">
            <w:r>
              <w:t>Küsimustele vastamine. Arutelu: mida võiks mõelda linnuke toas istuvat inimest vaadates.</w:t>
            </w:r>
          </w:p>
        </w:tc>
        <w:tc>
          <w:tcPr>
            <w:tcW w:w="2719" w:type="dxa"/>
          </w:tcPr>
          <w:p w:rsidR="00362A66" w:rsidRDefault="00362A66" w:rsidP="00A26F3D">
            <w:r>
              <w:t>Liitsõnad. Eestis elavad tihased.</w:t>
            </w:r>
            <w:r w:rsidR="006E2DD5">
              <w:t xml:space="preserve"> Tv lk 14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D93B9E" w:rsidP="00D93B9E">
            <w:pPr>
              <w:pStyle w:val="Loendilik"/>
              <w:numPr>
                <w:ilvl w:val="0"/>
                <w:numId w:val="10"/>
              </w:numPr>
            </w:pPr>
            <w:r>
              <w:t xml:space="preserve">nädal </w:t>
            </w:r>
          </w:p>
          <w:p w:rsidR="00362A66" w:rsidRDefault="00D93B9E" w:rsidP="00D93B9E">
            <w:r>
              <w:t>Maailmas, kus elan, on talv ja paugub pakane</w:t>
            </w:r>
          </w:p>
        </w:tc>
        <w:tc>
          <w:tcPr>
            <w:tcW w:w="2733" w:type="dxa"/>
          </w:tcPr>
          <w:p w:rsidR="00362A66" w:rsidRDefault="00362A66" w:rsidP="000579A5">
            <w:r w:rsidRPr="003378B1">
              <w:t>Laanerahva talvemured  1.osa</w:t>
            </w:r>
          </w:p>
        </w:tc>
        <w:tc>
          <w:tcPr>
            <w:tcW w:w="2735" w:type="dxa"/>
          </w:tcPr>
          <w:p w:rsidR="00362A66" w:rsidRDefault="00362A66" w:rsidP="00362A66">
            <w:r>
              <w:t>Loomade elu talvel? Vestlusi, arutlusi, järeldusi.</w:t>
            </w:r>
          </w:p>
          <w:p w:rsidR="00362A66" w:rsidRDefault="00362A66" w:rsidP="00362A66"/>
        </w:tc>
        <w:tc>
          <w:tcPr>
            <w:tcW w:w="2719" w:type="dxa"/>
          </w:tcPr>
          <w:p w:rsidR="00362A66" w:rsidRPr="00D64C8B" w:rsidRDefault="00362A66" w:rsidP="00362A66">
            <w:r>
              <w:t xml:space="preserve">Lünkharjutus: d ja t sõnas. </w:t>
            </w:r>
          </w:p>
          <w:p w:rsidR="00362A66" w:rsidRPr="00D64C8B" w:rsidRDefault="00222256" w:rsidP="00362A66">
            <w:r>
              <w:t>Tv lk 15</w:t>
            </w:r>
          </w:p>
        </w:tc>
        <w:tc>
          <w:tcPr>
            <w:tcW w:w="2710" w:type="dxa"/>
          </w:tcPr>
          <w:p w:rsidR="00362A66" w:rsidRDefault="00362A66" w:rsidP="00362A66">
            <w:r>
              <w:t>Loodusõpetus: loomade elu talvel.</w:t>
            </w:r>
          </w:p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0579A5">
            <w:r w:rsidRPr="003378B1">
              <w:t>Laanerahva talvemured 2.osa</w:t>
            </w:r>
          </w:p>
        </w:tc>
        <w:tc>
          <w:tcPr>
            <w:tcW w:w="2735" w:type="dxa"/>
          </w:tcPr>
          <w:p w:rsidR="00362A66" w:rsidRDefault="00362A66" w:rsidP="00362A66">
            <w:r>
              <w:t>Dialooge, lavastusi, lugeda teksti osatäitjatega.</w:t>
            </w:r>
          </w:p>
        </w:tc>
        <w:tc>
          <w:tcPr>
            <w:tcW w:w="2719" w:type="dxa"/>
          </w:tcPr>
          <w:p w:rsidR="00362A66" w:rsidRPr="00D64C8B" w:rsidRDefault="00362A66" w:rsidP="00362A66">
            <w:r>
              <w:t>Põdra kirjeldamine. R</w:t>
            </w:r>
            <w:r w:rsidRPr="00D64C8B">
              <w:t>istsõna.</w:t>
            </w:r>
          </w:p>
          <w:p w:rsidR="00362A66" w:rsidRPr="00D64C8B" w:rsidRDefault="00222256" w:rsidP="00362A66">
            <w:r>
              <w:t>Tv lk 16</w:t>
            </w:r>
          </w:p>
        </w:tc>
        <w:tc>
          <w:tcPr>
            <w:tcW w:w="2710" w:type="dxa"/>
          </w:tcPr>
          <w:p w:rsidR="00362A66" w:rsidRDefault="00362A66" w:rsidP="00362A66">
            <w:r>
              <w:t>Kunstiõpetus: muinasjutuloomade joonistamine, kleepimine, voolimine.</w:t>
            </w:r>
          </w:p>
          <w:p w:rsidR="00362A66" w:rsidRDefault="00362A66" w:rsidP="00362A66">
            <w:r>
              <w:t>Tööõpetus: rebimistehnikas erinevas asendis ja suuruses lumememmed.</w:t>
            </w:r>
          </w:p>
          <w:p w:rsidR="00362A66" w:rsidRDefault="00362A66" w:rsidP="00362A66">
            <w:r>
              <w:t>Lumememmede koosolek – rühmatöö.</w:t>
            </w:r>
          </w:p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0579A5">
            <w:r w:rsidRPr="003378B1">
              <w:t>Laanerahva talvemured  3.osa</w:t>
            </w:r>
          </w:p>
        </w:tc>
        <w:tc>
          <w:tcPr>
            <w:tcW w:w="2735" w:type="dxa"/>
          </w:tcPr>
          <w:p w:rsidR="00362A66" w:rsidRDefault="00362A66" w:rsidP="00362A66">
            <w:r>
              <w:t>Arvutiklassi külastamine.</w:t>
            </w:r>
          </w:p>
          <w:p w:rsidR="00362A66" w:rsidRDefault="00362A66" w:rsidP="00362A66">
            <w:r>
              <w:t>Teemaks: Eesti metsloomad</w:t>
            </w:r>
          </w:p>
          <w:p w:rsidR="00362A66" w:rsidRDefault="00362A66" w:rsidP="00362A66">
            <w:r>
              <w:t>Õpetada lapsi vajalikul teemal infot leidma.</w:t>
            </w:r>
          </w:p>
        </w:tc>
        <w:tc>
          <w:tcPr>
            <w:tcW w:w="2719" w:type="dxa"/>
          </w:tcPr>
          <w:p w:rsidR="00362A66" w:rsidRPr="00D64C8B" w:rsidRDefault="00362A66" w:rsidP="00362A66">
            <w:r>
              <w:t>Pildi ja väite ühendamine.</w:t>
            </w:r>
          </w:p>
          <w:p w:rsidR="00362A66" w:rsidRPr="00D64C8B" w:rsidRDefault="00362A66" w:rsidP="00362A66">
            <w:r>
              <w:t>R</w:t>
            </w:r>
            <w:r w:rsidRPr="00D64C8B">
              <w:t>iimuvad sõnad.</w:t>
            </w:r>
          </w:p>
          <w:p w:rsidR="00362A66" w:rsidRPr="00D64C8B" w:rsidRDefault="00222256" w:rsidP="00362A66">
            <w:r>
              <w:t>Tv lk 17</w:t>
            </w:r>
          </w:p>
        </w:tc>
        <w:tc>
          <w:tcPr>
            <w:tcW w:w="2710" w:type="dxa"/>
          </w:tcPr>
          <w:p w:rsidR="00362A66" w:rsidRDefault="00362A66" w:rsidP="00362A66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0579A5">
            <w:r w:rsidRPr="003378B1">
              <w:t>Laanerahva talvemured 4.osa</w:t>
            </w:r>
          </w:p>
        </w:tc>
        <w:tc>
          <w:tcPr>
            <w:tcW w:w="2735" w:type="dxa"/>
          </w:tcPr>
          <w:p w:rsidR="00362A66" w:rsidRDefault="00362A66" w:rsidP="00362A66">
            <w:r>
              <w:t>Analüüs: Mis on Laa</w:t>
            </w:r>
            <w:r w:rsidR="00222256">
              <w:t>nerahva lugudes muinasjutulist?</w:t>
            </w:r>
          </w:p>
          <w:p w:rsidR="00362A66" w:rsidRDefault="00362A66" w:rsidP="00362A66"/>
          <w:p w:rsidR="00362A66" w:rsidRDefault="00362A66" w:rsidP="00362A66"/>
        </w:tc>
        <w:tc>
          <w:tcPr>
            <w:tcW w:w="2719" w:type="dxa"/>
          </w:tcPr>
          <w:p w:rsidR="00362A66" w:rsidRPr="00D64C8B" w:rsidRDefault="00362A66" w:rsidP="00362A66">
            <w:r w:rsidRPr="00D64C8B">
              <w:t>Koma nõudvad sidesõnad.</w:t>
            </w:r>
          </w:p>
          <w:p w:rsidR="00362A66" w:rsidRPr="00D64C8B" w:rsidRDefault="00222256" w:rsidP="00362A66">
            <w:r>
              <w:t>Tv lk 18</w:t>
            </w:r>
          </w:p>
          <w:p w:rsidR="00362A66" w:rsidRPr="00D64C8B" w:rsidRDefault="00362A66" w:rsidP="00362A66"/>
        </w:tc>
        <w:tc>
          <w:tcPr>
            <w:tcW w:w="2710" w:type="dxa"/>
          </w:tcPr>
          <w:p w:rsidR="00362A66" w:rsidRDefault="00362A66" w:rsidP="00362A66"/>
          <w:p w:rsidR="00362A66" w:rsidRDefault="00362A66" w:rsidP="00362A66"/>
          <w:p w:rsidR="00362A66" w:rsidRDefault="00362A66" w:rsidP="00362A66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Lumelapsed</w:t>
            </w:r>
          </w:p>
          <w:p w:rsidR="00362A66" w:rsidRDefault="00362A66" w:rsidP="00A26F3D">
            <w:r>
              <w:t>H Mänd</w:t>
            </w:r>
          </w:p>
        </w:tc>
        <w:tc>
          <w:tcPr>
            <w:tcW w:w="2735" w:type="dxa"/>
          </w:tcPr>
          <w:p w:rsidR="00362A66" w:rsidRDefault="007127B0" w:rsidP="00362A66">
            <w:r>
              <w:t>Luuletuse lugemine.</w:t>
            </w:r>
          </w:p>
        </w:tc>
        <w:tc>
          <w:tcPr>
            <w:tcW w:w="2719" w:type="dxa"/>
          </w:tcPr>
          <w:p w:rsidR="00362A66" w:rsidRPr="00D64C8B" w:rsidRDefault="00362A66" w:rsidP="00362A66">
            <w:r>
              <w:t xml:space="preserve">Jutukese kirjutamine </w:t>
            </w:r>
            <w:r w:rsidRPr="00D64C8B">
              <w:t>piltide järgi</w:t>
            </w:r>
            <w:r>
              <w:t xml:space="preserve">. </w:t>
            </w:r>
          </w:p>
          <w:p w:rsidR="00362A66" w:rsidRPr="00D64C8B" w:rsidRDefault="00362A66" w:rsidP="00362A66">
            <w:r>
              <w:lastRenderedPageBreak/>
              <w:t xml:space="preserve">Millesse? Kuhu? </w:t>
            </w:r>
            <w:r w:rsidR="00222256">
              <w:t>Tv lk 19</w:t>
            </w:r>
          </w:p>
          <w:p w:rsidR="00362A66" w:rsidRPr="00D64C8B" w:rsidRDefault="00362A66" w:rsidP="00362A66"/>
        </w:tc>
        <w:tc>
          <w:tcPr>
            <w:tcW w:w="2710" w:type="dxa"/>
          </w:tcPr>
          <w:p w:rsidR="00362A66" w:rsidRDefault="00362A66" w:rsidP="00362A66"/>
        </w:tc>
      </w:tr>
      <w:tr w:rsidR="00AB17FF" w:rsidTr="00EE5D8C">
        <w:tc>
          <w:tcPr>
            <w:tcW w:w="3323" w:type="dxa"/>
          </w:tcPr>
          <w:p w:rsidR="00D93B9E" w:rsidRDefault="00362A66" w:rsidP="00D93B9E">
            <w:pPr>
              <w:pStyle w:val="Loendilik"/>
              <w:numPr>
                <w:ilvl w:val="0"/>
                <w:numId w:val="9"/>
              </w:numPr>
            </w:pPr>
            <w:r>
              <w:lastRenderedPageBreak/>
              <w:t>näda</w:t>
            </w:r>
            <w:r w:rsidR="004F0D4B">
              <w:t xml:space="preserve">l </w:t>
            </w:r>
          </w:p>
          <w:p w:rsidR="00362A66" w:rsidRDefault="004F0D4B" w:rsidP="00D93B9E">
            <w:r>
              <w:t>Maailmas, kus elan, on õnnelikke ja õnnetuid</w:t>
            </w:r>
          </w:p>
        </w:tc>
        <w:tc>
          <w:tcPr>
            <w:tcW w:w="2733" w:type="dxa"/>
          </w:tcPr>
          <w:p w:rsidR="00362A66" w:rsidRDefault="00362A66" w:rsidP="003B048A">
            <w:r>
              <w:t>H Kirsi „Tähtis töö”</w:t>
            </w:r>
          </w:p>
        </w:tc>
        <w:tc>
          <w:tcPr>
            <w:tcW w:w="2735" w:type="dxa"/>
          </w:tcPr>
          <w:p w:rsidR="00362A66" w:rsidRDefault="00362A66" w:rsidP="008D360D">
            <w:r>
              <w:t>Küsimustele vastamin</w:t>
            </w:r>
            <w:r w:rsidR="00222256">
              <w:t>e. Jutustamine: mis on lipu töö?</w:t>
            </w:r>
          </w:p>
        </w:tc>
        <w:tc>
          <w:tcPr>
            <w:tcW w:w="2719" w:type="dxa"/>
          </w:tcPr>
          <w:p w:rsidR="00362A66" w:rsidRDefault="00362A66" w:rsidP="00A26F3D">
            <w:r>
              <w:t>Luuletuse sisu kokkuvõte. Täishäälikuühend. Loovülesanne.</w:t>
            </w:r>
            <w:r w:rsidR="00222256">
              <w:t xml:space="preserve"> Tv lk 20</w:t>
            </w:r>
          </w:p>
        </w:tc>
        <w:tc>
          <w:tcPr>
            <w:tcW w:w="2710" w:type="dxa"/>
          </w:tcPr>
          <w:p w:rsidR="00362A66" w:rsidRDefault="00362A66" w:rsidP="00A26F3D">
            <w:r>
              <w:t>Kunstiõpetus: lause põhjal pildi joonistamine, lippude värvimine, mõistatustele vastuste joonistamine, plakati joonistamine;</w:t>
            </w:r>
          </w:p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Lipupäevad</w:t>
            </w:r>
          </w:p>
        </w:tc>
        <w:tc>
          <w:tcPr>
            <w:tcW w:w="2735" w:type="dxa"/>
          </w:tcPr>
          <w:p w:rsidR="00362A66" w:rsidRDefault="00362A66" w:rsidP="00A26F3D">
            <w:r>
              <w:t>Jutustame Eesti riigi lipust.  Vestlus: mill</w:t>
            </w:r>
            <w:r w:rsidR="00222256">
              <w:t>isest lipupäevast oskan rääkida?</w:t>
            </w:r>
          </w:p>
        </w:tc>
        <w:tc>
          <w:tcPr>
            <w:tcW w:w="2719" w:type="dxa"/>
          </w:tcPr>
          <w:p w:rsidR="00362A66" w:rsidRDefault="00362A66" w:rsidP="00A26F3D">
            <w:r>
              <w:t>Harjutused teksti mõistmise kohta.  Häälikurühmad.</w:t>
            </w:r>
            <w:r w:rsidR="00222256">
              <w:t xml:space="preserve"> Tv lk 2</w:t>
            </w:r>
            <w:r w:rsidR="00AB32D8">
              <w:t>1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3B048A">
            <w:r>
              <w:t>Miks peetakse sõdu?</w:t>
            </w:r>
          </w:p>
        </w:tc>
        <w:tc>
          <w:tcPr>
            <w:tcW w:w="2735" w:type="dxa"/>
          </w:tcPr>
          <w:p w:rsidR="00362A66" w:rsidRDefault="00362A66" w:rsidP="00A26F3D">
            <w:r>
              <w:t>Vestl</w:t>
            </w:r>
            <w:r w:rsidR="00222256">
              <w:t>us: mida toob sõda endaga kaasa?</w:t>
            </w:r>
          </w:p>
        </w:tc>
        <w:tc>
          <w:tcPr>
            <w:tcW w:w="2719" w:type="dxa"/>
          </w:tcPr>
          <w:p w:rsidR="00222256" w:rsidRDefault="00362A66" w:rsidP="00A26F3D">
            <w:r>
              <w:t>Lausete lõpumärgid. Küsimustele vastamine.</w:t>
            </w:r>
            <w:r w:rsidR="00222256">
              <w:t xml:space="preserve"> </w:t>
            </w:r>
          </w:p>
          <w:p w:rsidR="00362A66" w:rsidRDefault="00222256" w:rsidP="00A26F3D">
            <w:r>
              <w:t>Tv lk 2</w:t>
            </w:r>
            <w:r w:rsidR="00AB32D8">
              <w:t>2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Afrim</w:t>
            </w:r>
          </w:p>
        </w:tc>
        <w:tc>
          <w:tcPr>
            <w:tcW w:w="2735" w:type="dxa"/>
          </w:tcPr>
          <w:p w:rsidR="00362A66" w:rsidRDefault="00222256" w:rsidP="00A26F3D">
            <w:r>
              <w:t>Vestlus: kes on pagulased?</w:t>
            </w:r>
          </w:p>
        </w:tc>
        <w:tc>
          <w:tcPr>
            <w:tcW w:w="2719" w:type="dxa"/>
          </w:tcPr>
          <w:p w:rsidR="00222256" w:rsidRDefault="00362A66" w:rsidP="00A26F3D">
            <w:r>
              <w:t>Suluta kaashäälikute pikkused. Silbitamine.</w:t>
            </w:r>
          </w:p>
          <w:p w:rsidR="00362A66" w:rsidRDefault="00222256" w:rsidP="00A26F3D">
            <w:r>
              <w:t xml:space="preserve"> Tv lk 2</w:t>
            </w:r>
            <w:r w:rsidR="00AB32D8">
              <w:t>3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B92634">
            <w:r>
              <w:t>Õnnetu koolipäev</w:t>
            </w:r>
          </w:p>
        </w:tc>
        <w:tc>
          <w:tcPr>
            <w:tcW w:w="2735" w:type="dxa"/>
          </w:tcPr>
          <w:p w:rsidR="00362A66" w:rsidRDefault="00362A66" w:rsidP="00A26F3D">
            <w:r>
              <w:t>Vestlus: miks on kodus hea olla; mille poolest o</w:t>
            </w:r>
            <w:r w:rsidR="00222256">
              <w:t>n Eestis hea elada?</w:t>
            </w:r>
          </w:p>
        </w:tc>
        <w:tc>
          <w:tcPr>
            <w:tcW w:w="2719" w:type="dxa"/>
          </w:tcPr>
          <w:p w:rsidR="00362A66" w:rsidRDefault="00362A66" w:rsidP="00A26F3D">
            <w:r>
              <w:t>Ma, sa, ta ... õigekiri.</w:t>
            </w:r>
          </w:p>
          <w:p w:rsidR="00362A66" w:rsidRDefault="00362A66" w:rsidP="00A26F3D">
            <w:r>
              <w:t>Lause moodustamine õigesti kirjutatud sõnadest.</w:t>
            </w:r>
          </w:p>
          <w:p w:rsidR="00AB32D8" w:rsidRDefault="00AB32D8" w:rsidP="00A26F3D">
            <w:r>
              <w:t>Tv lk 24</w:t>
            </w:r>
          </w:p>
        </w:tc>
        <w:tc>
          <w:tcPr>
            <w:tcW w:w="2710" w:type="dxa"/>
          </w:tcPr>
          <w:p w:rsidR="00362A66" w:rsidRDefault="00362A66" w:rsidP="00541EE0"/>
        </w:tc>
      </w:tr>
      <w:tr w:rsidR="00AB17FF" w:rsidTr="00EE5D8C">
        <w:tc>
          <w:tcPr>
            <w:tcW w:w="3323" w:type="dxa"/>
          </w:tcPr>
          <w:p w:rsidR="00362A66" w:rsidRDefault="00362A66" w:rsidP="00A26F3D"/>
        </w:tc>
        <w:tc>
          <w:tcPr>
            <w:tcW w:w="2733" w:type="dxa"/>
          </w:tcPr>
          <w:p w:rsidR="00362A66" w:rsidRDefault="00362A66" w:rsidP="00A26F3D">
            <w:r>
              <w:t>Õnnelik õnnetus</w:t>
            </w:r>
          </w:p>
        </w:tc>
        <w:tc>
          <w:tcPr>
            <w:tcW w:w="2735" w:type="dxa"/>
          </w:tcPr>
          <w:p w:rsidR="00362A66" w:rsidRDefault="00362A66" w:rsidP="006071C7">
            <w:pPr>
              <w:spacing w:before="240"/>
            </w:pPr>
            <w:r>
              <w:t>Vestlus: mil</w:t>
            </w:r>
            <w:r w:rsidR="00222256">
              <w:t>line õnnetus on õnnelik õnnetus?</w:t>
            </w:r>
          </w:p>
        </w:tc>
        <w:tc>
          <w:tcPr>
            <w:tcW w:w="2719" w:type="dxa"/>
          </w:tcPr>
          <w:p w:rsidR="00362A66" w:rsidRDefault="00362A66" w:rsidP="002D5846">
            <w:r>
              <w:t>Sidesõnad sest, kuid, et, aga ees.</w:t>
            </w:r>
          </w:p>
          <w:p w:rsidR="00AB32D8" w:rsidRDefault="00AB32D8" w:rsidP="002D5846">
            <w:r>
              <w:t>Tv lk 25</w:t>
            </w:r>
          </w:p>
        </w:tc>
        <w:tc>
          <w:tcPr>
            <w:tcW w:w="2710" w:type="dxa"/>
          </w:tcPr>
          <w:p w:rsidR="00362A66" w:rsidRDefault="00362A66" w:rsidP="00A26F3D"/>
        </w:tc>
      </w:tr>
      <w:tr w:rsidR="00AB17FF" w:rsidTr="00EE5D8C">
        <w:tc>
          <w:tcPr>
            <w:tcW w:w="3323" w:type="dxa"/>
          </w:tcPr>
          <w:p w:rsidR="00AB32D8" w:rsidRDefault="00AB32D8" w:rsidP="00AB32D8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554F9E" w:rsidRPr="00AB32D8" w:rsidRDefault="00AB32D8" w:rsidP="00AB32D8">
            <w:pPr>
              <w:rPr>
                <w:rFonts w:ascii="Arial" w:hAnsi="Arial" w:cs="Arial"/>
                <w:sz w:val="18"/>
                <w:szCs w:val="18"/>
                <w:lang w:val="fi-FI"/>
              </w:rPr>
            </w:pPr>
            <w:r>
              <w:t xml:space="preserve"> </w:t>
            </w:r>
            <w:r w:rsidR="00554F9E" w:rsidRPr="00AB32D8">
              <w:rPr>
                <w:rFonts w:ascii="Arial" w:eastAsia="SimSun" w:hAnsi="Arial" w:cs="Arial"/>
                <w:sz w:val="18"/>
                <w:szCs w:val="18"/>
                <w:lang w:val="fi-FI" w:eastAsia="hi-IN" w:bidi="hi-IN"/>
              </w:rPr>
              <w:t>M</w:t>
            </w:r>
            <w:r w:rsidR="00554F9E" w:rsidRPr="00AB32D8">
              <w:rPr>
                <w:rFonts w:ascii="Arial" w:hAnsi="Arial" w:cs="Arial"/>
                <w:bCs/>
                <w:sz w:val="18"/>
                <w:szCs w:val="18"/>
                <w:lang w:val="fi-FI"/>
              </w:rPr>
              <w:t>aailm, kus elan,</w:t>
            </w:r>
            <w:r w:rsidR="00554F9E" w:rsidRPr="00AB32D8">
              <w:rPr>
                <w:rFonts w:ascii="Arial" w:hAnsi="Arial" w:cs="Arial"/>
                <w:sz w:val="18"/>
                <w:szCs w:val="18"/>
                <w:lang w:val="fi-FI"/>
              </w:rPr>
              <w:t xml:space="preserve"> on parem, kui sul on sõber  </w:t>
            </w:r>
          </w:p>
          <w:p w:rsidR="00554F9E" w:rsidRDefault="00554F9E" w:rsidP="0053567A"/>
        </w:tc>
        <w:tc>
          <w:tcPr>
            <w:tcW w:w="2733" w:type="dxa"/>
          </w:tcPr>
          <w:p w:rsidR="00554F9E" w:rsidRDefault="00554F9E" w:rsidP="00A26F3D">
            <w:r w:rsidRPr="00340AB8">
              <w:t>Sõbrapäeva kiri</w:t>
            </w:r>
          </w:p>
        </w:tc>
        <w:tc>
          <w:tcPr>
            <w:tcW w:w="2735" w:type="dxa"/>
          </w:tcPr>
          <w:p w:rsidR="00554F9E" w:rsidRDefault="00554F9E" w:rsidP="006E2DD5">
            <w:r>
              <w:t>Heade mõtete postkontor.</w:t>
            </w:r>
          </w:p>
          <w:p w:rsidR="00554F9E" w:rsidRDefault="00554F9E" w:rsidP="006E2DD5">
            <w:r>
              <w:t>Lapsed kirjutavad sõpradele midagi toredat.</w:t>
            </w:r>
          </w:p>
          <w:p w:rsidR="00554F9E" w:rsidRDefault="00554F9E" w:rsidP="006E2DD5"/>
        </w:tc>
        <w:tc>
          <w:tcPr>
            <w:tcW w:w="2719" w:type="dxa"/>
          </w:tcPr>
          <w:p w:rsidR="00554F9E" w:rsidRPr="00D64C8B" w:rsidRDefault="00554F9E" w:rsidP="006E2DD5">
            <w:r>
              <w:t>J</w:t>
            </w:r>
            <w:r w:rsidRPr="00D64C8B">
              <w:t>algratta vastus</w:t>
            </w:r>
            <w:r>
              <w:t>e kirjutamine</w:t>
            </w:r>
            <w:r w:rsidRPr="00D64C8B">
              <w:t xml:space="preserve"> kirjana.</w:t>
            </w:r>
          </w:p>
          <w:p w:rsidR="00554F9E" w:rsidRPr="00D64C8B" w:rsidRDefault="00554F9E" w:rsidP="006E2DD5">
            <w:r w:rsidRPr="00D64C8B">
              <w:t>Missugune võib olla jalgratas?</w:t>
            </w:r>
          </w:p>
          <w:p w:rsidR="00554F9E" w:rsidRPr="00D64C8B" w:rsidRDefault="00AB32D8" w:rsidP="006E2DD5">
            <w:r>
              <w:t>Tv lk 26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0B22D2" w:rsidP="006E2DD5">
            <w:r>
              <w:t xml:space="preserve">Inimeseõpetus: </w:t>
            </w:r>
            <w:r w:rsidR="00B86BD3">
              <w:t>sõbrapäev, sõprus</w:t>
            </w:r>
            <w:r w:rsidR="00876CFB">
              <w:t>, miks on hea omada sõpra;</w:t>
            </w:r>
          </w:p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AD21BB">
              <w:t>Vennad Grimmid</w:t>
            </w:r>
          </w:p>
          <w:p w:rsidR="00554F9E" w:rsidRDefault="00554F9E" w:rsidP="00A26F3D">
            <w:r w:rsidRPr="00AD21BB">
              <w:t>Lumivalgeke ja 7 pöialpoissi 1.osa</w:t>
            </w:r>
          </w:p>
        </w:tc>
        <w:tc>
          <w:tcPr>
            <w:tcW w:w="2735" w:type="dxa"/>
          </w:tcPr>
          <w:p w:rsidR="00554F9E" w:rsidRDefault="00554F9E" w:rsidP="006E2DD5">
            <w:r>
              <w:t>Vestlus vendadest Grimmidest.</w:t>
            </w:r>
          </w:p>
          <w:p w:rsidR="00554F9E" w:rsidRDefault="00554F9E" w:rsidP="006E2DD5"/>
        </w:tc>
        <w:tc>
          <w:tcPr>
            <w:tcW w:w="2719" w:type="dxa"/>
          </w:tcPr>
          <w:p w:rsidR="00554F9E" w:rsidRPr="00D64C8B" w:rsidRDefault="00554F9E" w:rsidP="006E2DD5">
            <w:r w:rsidRPr="00D64C8B">
              <w:t>Labürint.</w:t>
            </w:r>
          </w:p>
          <w:p w:rsidR="00554F9E" w:rsidRDefault="00554F9E" w:rsidP="006E2DD5">
            <w:r>
              <w:t xml:space="preserve">Kellesse? </w:t>
            </w:r>
            <w:r w:rsidR="000B22D2">
              <w:t>Mitmus.</w:t>
            </w:r>
          </w:p>
          <w:p w:rsidR="00AB32D8" w:rsidRPr="00D64C8B" w:rsidRDefault="00AB32D8" w:rsidP="006E2DD5">
            <w:r>
              <w:t>Tv lk 27</w:t>
            </w:r>
          </w:p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AD21BB">
              <w:t xml:space="preserve">Lumivalgeke ja 7 pöialpoissi </w:t>
            </w:r>
            <w:r w:rsidRPr="00AD21BB">
              <w:lastRenderedPageBreak/>
              <w:t>2.osa</w:t>
            </w:r>
          </w:p>
        </w:tc>
        <w:tc>
          <w:tcPr>
            <w:tcW w:w="2735" w:type="dxa"/>
          </w:tcPr>
          <w:p w:rsidR="00554F9E" w:rsidRDefault="00554F9E" w:rsidP="006E2DD5">
            <w:r>
              <w:lastRenderedPageBreak/>
              <w:t xml:space="preserve">Arutelu: kuidas päkapiku </w:t>
            </w:r>
            <w:r>
              <w:lastRenderedPageBreak/>
              <w:t>nimi teda iseloomustab?</w:t>
            </w:r>
          </w:p>
        </w:tc>
        <w:tc>
          <w:tcPr>
            <w:tcW w:w="2719" w:type="dxa"/>
          </w:tcPr>
          <w:p w:rsidR="00554F9E" w:rsidRPr="00D64C8B" w:rsidRDefault="00554F9E" w:rsidP="006E2DD5">
            <w:r>
              <w:lastRenderedPageBreak/>
              <w:t>Iseloomustada pöialpoisse.</w:t>
            </w:r>
          </w:p>
          <w:p w:rsidR="00554F9E" w:rsidRPr="00D64C8B" w:rsidRDefault="00554F9E" w:rsidP="006E2DD5">
            <w:r>
              <w:lastRenderedPageBreak/>
              <w:t>Silbid sõnadeks.</w:t>
            </w:r>
          </w:p>
          <w:p w:rsidR="00554F9E" w:rsidRPr="00D64C8B" w:rsidRDefault="00C63616" w:rsidP="00554F9E">
            <w:r>
              <w:t>Tv lk 28</w:t>
            </w:r>
          </w:p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AD21BB">
              <w:t>Laanerahva sõbrapäev</w:t>
            </w:r>
          </w:p>
        </w:tc>
        <w:tc>
          <w:tcPr>
            <w:tcW w:w="2735" w:type="dxa"/>
          </w:tcPr>
          <w:p w:rsidR="00554F9E" w:rsidRDefault="00554F9E" w:rsidP="006E2DD5">
            <w:r>
              <w:t>Vestlus: kes mida sööb?</w:t>
            </w:r>
          </w:p>
          <w:p w:rsidR="00554F9E" w:rsidRDefault="00554F9E" w:rsidP="006E2DD5">
            <w:r>
              <w:t>Kuidas inimene saab loomi talvel aidata?</w:t>
            </w:r>
          </w:p>
        </w:tc>
        <w:tc>
          <w:tcPr>
            <w:tcW w:w="2719" w:type="dxa"/>
          </w:tcPr>
          <w:p w:rsidR="00554F9E" w:rsidRPr="00D64C8B" w:rsidRDefault="00554F9E" w:rsidP="006E2DD5">
            <w:r w:rsidRPr="00D64C8B">
              <w:t>Kes mida sõbrapäeval sõi?</w:t>
            </w:r>
          </w:p>
          <w:p w:rsidR="00554F9E" w:rsidRDefault="00554F9E" w:rsidP="006E2DD5">
            <w:r w:rsidRPr="00D64C8B">
              <w:t>Mida loomad sõbrapäeval üksteisele ütlesid?</w:t>
            </w:r>
          </w:p>
          <w:p w:rsidR="00C63616" w:rsidRPr="00D64C8B" w:rsidRDefault="00C63616" w:rsidP="006E2DD5">
            <w:r>
              <w:t>Tv lk 29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AD21BB">
              <w:t>Marta ja Karl valmistuvad sõbrapäevaks 1.osa</w:t>
            </w:r>
          </w:p>
        </w:tc>
        <w:tc>
          <w:tcPr>
            <w:tcW w:w="2735" w:type="dxa"/>
          </w:tcPr>
          <w:p w:rsidR="00554F9E" w:rsidRDefault="00554F9E" w:rsidP="006E2DD5">
            <w:r>
              <w:t>Vestlus sõprusest ja sõpradest.</w:t>
            </w:r>
          </w:p>
          <w:p w:rsidR="00554F9E" w:rsidRDefault="00554F9E" w:rsidP="006E2DD5">
            <w:r>
              <w:t>Missugune on tõeline sõber?</w:t>
            </w:r>
          </w:p>
        </w:tc>
        <w:tc>
          <w:tcPr>
            <w:tcW w:w="2719" w:type="dxa"/>
          </w:tcPr>
          <w:p w:rsidR="00554F9E" w:rsidRPr="00D64C8B" w:rsidRDefault="00554F9E" w:rsidP="006E2DD5">
            <w:r w:rsidRPr="00D64C8B">
              <w:t>Kirjuta</w:t>
            </w:r>
            <w:r>
              <w:t>mine</w:t>
            </w:r>
            <w:r w:rsidRPr="00D64C8B">
              <w:t xml:space="preserve"> oma unistuste sõbrast.</w:t>
            </w:r>
          </w:p>
          <w:p w:rsidR="00554F9E" w:rsidRPr="00D64C8B" w:rsidRDefault="00554F9E" w:rsidP="006E2DD5">
            <w:r>
              <w:t>R</w:t>
            </w:r>
            <w:r w:rsidRPr="00D64C8B">
              <w:t>iimuvad sõnad.</w:t>
            </w:r>
          </w:p>
          <w:p w:rsidR="00554F9E" w:rsidRPr="00D64C8B" w:rsidRDefault="00554F9E" w:rsidP="006E2DD5">
            <w:r w:rsidRPr="00D64C8B">
              <w:t>Salakiri.</w:t>
            </w:r>
            <w:r w:rsidR="00C63616">
              <w:t xml:space="preserve"> Tv lk 30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AD21BB">
              <w:t>Marta ja</w:t>
            </w:r>
            <w:r>
              <w:t xml:space="preserve"> Karl valmistuvad sõbrapäevaks 2</w:t>
            </w:r>
            <w:r w:rsidRPr="00AD21BB">
              <w:t>.osa</w:t>
            </w:r>
          </w:p>
        </w:tc>
        <w:tc>
          <w:tcPr>
            <w:tcW w:w="2735" w:type="dxa"/>
          </w:tcPr>
          <w:p w:rsidR="00554F9E" w:rsidRDefault="00554F9E" w:rsidP="006E2DD5">
            <w:r>
              <w:t>Lugeda teksti dialoogina.</w:t>
            </w:r>
          </w:p>
        </w:tc>
        <w:tc>
          <w:tcPr>
            <w:tcW w:w="2719" w:type="dxa"/>
          </w:tcPr>
          <w:p w:rsidR="00554F9E" w:rsidRPr="00D64C8B" w:rsidRDefault="00554F9E" w:rsidP="006E2DD5">
            <w:r>
              <w:t>Klassikaaslasele kirjutamine.</w:t>
            </w:r>
          </w:p>
          <w:p w:rsidR="00554F9E" w:rsidRPr="00D64C8B" w:rsidRDefault="00554F9E" w:rsidP="006E2DD5">
            <w:r>
              <w:t xml:space="preserve">Kellega? Millega? </w:t>
            </w:r>
          </w:p>
          <w:p w:rsidR="00554F9E" w:rsidRPr="00D64C8B" w:rsidRDefault="00554F9E" w:rsidP="006E2DD5">
            <w:r w:rsidRPr="00D64C8B">
              <w:t>Salakiri.</w:t>
            </w:r>
          </w:p>
          <w:p w:rsidR="00554F9E" w:rsidRPr="00D64C8B" w:rsidRDefault="00C63616" w:rsidP="006E2DD5">
            <w:r>
              <w:t>Tv lk 31</w:t>
            </w:r>
          </w:p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554F9E" w:rsidRDefault="004F0D4B" w:rsidP="004F0D4B">
            <w:r>
              <w:t xml:space="preserve">Maailmas, kus elan, toob talv rõõme ja muresid </w:t>
            </w:r>
          </w:p>
        </w:tc>
        <w:tc>
          <w:tcPr>
            <w:tcW w:w="2733" w:type="dxa"/>
          </w:tcPr>
          <w:p w:rsidR="00554F9E" w:rsidRDefault="00554F9E" w:rsidP="00870C3F">
            <w:r>
              <w:t xml:space="preserve">Uisutajad E Enno </w:t>
            </w:r>
          </w:p>
          <w:p w:rsidR="00554F9E" w:rsidRDefault="00554F9E" w:rsidP="00870C3F">
            <w:r>
              <w:t>Väljas</w:t>
            </w:r>
          </w:p>
          <w:p w:rsidR="00554F9E" w:rsidRDefault="00554F9E" w:rsidP="00870C3F">
            <w:r>
              <w:t>Ernst Enno</w:t>
            </w:r>
          </w:p>
        </w:tc>
        <w:tc>
          <w:tcPr>
            <w:tcW w:w="2735" w:type="dxa"/>
          </w:tcPr>
          <w:p w:rsidR="00554F9E" w:rsidRDefault="00554F9E" w:rsidP="00A26F3D">
            <w:r>
              <w:t>Luuletuste lugemine, analüüs, esitamine.</w:t>
            </w:r>
          </w:p>
        </w:tc>
        <w:tc>
          <w:tcPr>
            <w:tcW w:w="2719" w:type="dxa"/>
          </w:tcPr>
          <w:p w:rsidR="00554F9E" w:rsidRDefault="00554F9E" w:rsidP="00A26F3D">
            <w:r>
              <w:t>I ja j-i õigekiri.</w:t>
            </w:r>
          </w:p>
          <w:p w:rsidR="00C63616" w:rsidRDefault="00C63616" w:rsidP="00A26F3D">
            <w:r>
              <w:t>Tv lk 32</w:t>
            </w:r>
          </w:p>
        </w:tc>
        <w:tc>
          <w:tcPr>
            <w:tcW w:w="2710" w:type="dxa"/>
          </w:tcPr>
          <w:p w:rsidR="00554F9E" w:rsidRDefault="00554F9E" w:rsidP="00A26F3D">
            <w:r>
              <w:t>Kunstiõpetus: mõistatusele vastuse joonistamine, luuletuse illustreerimine, piltmõistatus;</w:t>
            </w:r>
          </w:p>
          <w:p w:rsidR="00C63616" w:rsidRDefault="00C63616" w:rsidP="00A26F3D">
            <w:r>
              <w:t>Matemaatika: järgarvud;</w:t>
            </w:r>
          </w:p>
        </w:tc>
      </w:tr>
      <w:tr w:rsidR="00AB17FF" w:rsidTr="00EE5D8C">
        <w:tc>
          <w:tcPr>
            <w:tcW w:w="3323" w:type="dxa"/>
          </w:tcPr>
          <w:p w:rsidR="00554F9E" w:rsidRDefault="00554F9E" w:rsidP="00A54B6B"/>
        </w:tc>
        <w:tc>
          <w:tcPr>
            <w:tcW w:w="2733" w:type="dxa"/>
          </w:tcPr>
          <w:p w:rsidR="00554F9E" w:rsidRDefault="00554F9E" w:rsidP="00A26F3D">
            <w:r>
              <w:t>Talverõõmud (pildiseeria)</w:t>
            </w:r>
          </w:p>
        </w:tc>
        <w:tc>
          <w:tcPr>
            <w:tcW w:w="2735" w:type="dxa"/>
          </w:tcPr>
          <w:p w:rsidR="00554F9E" w:rsidRDefault="00554F9E" w:rsidP="00A26F3D">
            <w:r>
              <w:t>Piltide järgi jutustamine.</w:t>
            </w:r>
          </w:p>
        </w:tc>
        <w:tc>
          <w:tcPr>
            <w:tcW w:w="2719" w:type="dxa"/>
          </w:tcPr>
          <w:p w:rsidR="00554F9E" w:rsidRDefault="00554F9E" w:rsidP="00A26F3D">
            <w:r>
              <w:t>Riimuvad sõnad. Liitsõnade moodustamine. Piltide liitmine.</w:t>
            </w:r>
            <w:r w:rsidR="00C63616">
              <w:t xml:space="preserve"> Tv lk 33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01FE8"/>
        </w:tc>
        <w:tc>
          <w:tcPr>
            <w:tcW w:w="2733" w:type="dxa"/>
          </w:tcPr>
          <w:p w:rsidR="00554F9E" w:rsidRDefault="00554F9E" w:rsidP="00A26F3D">
            <w:r>
              <w:t>Hõissa, vastlad!</w:t>
            </w:r>
          </w:p>
        </w:tc>
        <w:tc>
          <w:tcPr>
            <w:tcW w:w="2735" w:type="dxa"/>
          </w:tcPr>
          <w:p w:rsidR="00554F9E" w:rsidRDefault="00554F9E" w:rsidP="00A26F3D">
            <w:r>
              <w:t xml:space="preserve">Vestlus vastlapäeva kommetest. Küsimustele vastamine. </w:t>
            </w:r>
          </w:p>
        </w:tc>
        <w:tc>
          <w:tcPr>
            <w:tcW w:w="2719" w:type="dxa"/>
          </w:tcPr>
          <w:p w:rsidR="00554F9E" w:rsidRDefault="00554F9E" w:rsidP="00A26F3D">
            <w:r>
              <w:t>Nuputamisülesanded.</w:t>
            </w:r>
          </w:p>
          <w:p w:rsidR="00C63616" w:rsidRDefault="00C63616" w:rsidP="00A26F3D">
            <w:r>
              <w:t>Tv lk 34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>
              <w:t>Üheteistkümnes peatükk, mis räägib sellest, kuidas meil ohtu satutakse</w:t>
            </w:r>
          </w:p>
          <w:p w:rsidR="00554F9E" w:rsidRDefault="00554F9E" w:rsidP="00A26F3D">
            <w:r>
              <w:t xml:space="preserve"> Anti Saar 1. osa</w:t>
            </w:r>
          </w:p>
        </w:tc>
        <w:tc>
          <w:tcPr>
            <w:tcW w:w="2735" w:type="dxa"/>
          </w:tcPr>
          <w:p w:rsidR="00554F9E" w:rsidRDefault="00554F9E" w:rsidP="00A26F3D">
            <w:r>
              <w:t>Vestlus: mis annab meile turvatunde.</w:t>
            </w:r>
          </w:p>
        </w:tc>
        <w:tc>
          <w:tcPr>
            <w:tcW w:w="2719" w:type="dxa"/>
          </w:tcPr>
          <w:p w:rsidR="00554F9E" w:rsidRDefault="00554F9E" w:rsidP="00A26F3D">
            <w:r>
              <w:t>Harjutused teksti mõistmise kohta. Mõistekaart. Jutustava lause lõpumärk.</w:t>
            </w:r>
            <w:r w:rsidR="00C63616">
              <w:t xml:space="preserve"> Tv lk 35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>
              <w:t xml:space="preserve"> Üheteistkümnes peatükk, </w:t>
            </w:r>
            <w:r>
              <w:lastRenderedPageBreak/>
              <w:t xml:space="preserve">mis räägib sellest, kuidas meil ohtu satutakse </w:t>
            </w:r>
          </w:p>
          <w:p w:rsidR="00554F9E" w:rsidRDefault="00554F9E" w:rsidP="00A26F3D">
            <w:r>
              <w:t>Anti Saar 2. osa</w:t>
            </w:r>
          </w:p>
        </w:tc>
        <w:tc>
          <w:tcPr>
            <w:tcW w:w="2735" w:type="dxa"/>
          </w:tcPr>
          <w:p w:rsidR="00554F9E" w:rsidRDefault="00554F9E" w:rsidP="00A26F3D">
            <w:r>
              <w:lastRenderedPageBreak/>
              <w:t xml:space="preserve">Kavapunktide järgi </w:t>
            </w:r>
            <w:r>
              <w:lastRenderedPageBreak/>
              <w:t>jutustamine.</w:t>
            </w:r>
          </w:p>
        </w:tc>
        <w:tc>
          <w:tcPr>
            <w:tcW w:w="2719" w:type="dxa"/>
          </w:tcPr>
          <w:p w:rsidR="00554F9E" w:rsidRDefault="00554F9E" w:rsidP="00A26F3D">
            <w:r>
              <w:lastRenderedPageBreak/>
              <w:t xml:space="preserve">Kava koostamine. </w:t>
            </w:r>
            <w:r>
              <w:lastRenderedPageBreak/>
              <w:t>Häälikupikkused.  Sama tähendusega sõnad.</w:t>
            </w:r>
          </w:p>
          <w:p w:rsidR="00C63616" w:rsidRDefault="00C63616" w:rsidP="00A26F3D">
            <w:r>
              <w:t>Tv lk 36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>
              <w:t xml:space="preserve"> Üheteistkümnes peatükk, mis räägib sellest, kuidas meil ohtu satutakse</w:t>
            </w:r>
          </w:p>
          <w:p w:rsidR="00554F9E" w:rsidRDefault="00554F9E" w:rsidP="00A26F3D">
            <w:r>
              <w:t xml:space="preserve"> Anti Saar 3. osa</w:t>
            </w:r>
          </w:p>
        </w:tc>
        <w:tc>
          <w:tcPr>
            <w:tcW w:w="2735" w:type="dxa"/>
          </w:tcPr>
          <w:p w:rsidR="00554F9E" w:rsidRDefault="00554F9E" w:rsidP="00A26F3D">
            <w:r>
              <w:t xml:space="preserve">Küsimustele vastamine. </w:t>
            </w:r>
          </w:p>
          <w:p w:rsidR="00554F9E" w:rsidRDefault="00554F9E" w:rsidP="00A26F3D">
            <w:r>
              <w:t xml:space="preserve">Oma loo lõpu lugemine klassikaaslastele. </w:t>
            </w:r>
          </w:p>
        </w:tc>
        <w:tc>
          <w:tcPr>
            <w:tcW w:w="2719" w:type="dxa"/>
          </w:tcPr>
          <w:p w:rsidR="00C63616" w:rsidRDefault="00554F9E" w:rsidP="00A26F3D">
            <w:r>
              <w:t xml:space="preserve">Loole lõpu kirjutamine. Mida teen? Mida teeb? </w:t>
            </w:r>
          </w:p>
          <w:p w:rsidR="00554F9E" w:rsidRDefault="00554F9E" w:rsidP="00A26F3D">
            <w:r>
              <w:t>Mida teevad?</w:t>
            </w:r>
            <w:r w:rsidR="00C63616">
              <w:t xml:space="preserve"> Tv lk 37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C63616" w:rsidRDefault="00C63616" w:rsidP="00C63616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554F9E" w:rsidRDefault="00554F9E" w:rsidP="00C63616">
            <w:r w:rsidRPr="0037708E">
              <w:t>Maailmas, kus elan, peetakse sünnipäevi</w:t>
            </w:r>
          </w:p>
        </w:tc>
        <w:tc>
          <w:tcPr>
            <w:tcW w:w="2733" w:type="dxa"/>
          </w:tcPr>
          <w:p w:rsidR="00554F9E" w:rsidRDefault="00554F9E" w:rsidP="00A26F3D">
            <w:r w:rsidRPr="00984A2D">
              <w:t>Tulema</w:t>
            </w:r>
            <w:r w:rsidR="00A90697">
              <w:t xml:space="preserve">s on Eesti Vabariigi sünnipäev </w:t>
            </w:r>
            <w:r w:rsidRPr="00984A2D">
              <w:t>1.</w:t>
            </w:r>
            <w:r w:rsidR="00061393">
              <w:t xml:space="preserve"> </w:t>
            </w:r>
            <w:r w:rsidRPr="00984A2D">
              <w:t>osa</w:t>
            </w:r>
          </w:p>
        </w:tc>
        <w:tc>
          <w:tcPr>
            <w:tcW w:w="2735" w:type="dxa"/>
          </w:tcPr>
          <w:p w:rsidR="00554F9E" w:rsidRDefault="00554F9E" w:rsidP="006E2DD5">
            <w:r>
              <w:t>Vestlusi Eestist, oma elukoha tutvustamine.</w:t>
            </w:r>
          </w:p>
        </w:tc>
        <w:tc>
          <w:tcPr>
            <w:tcW w:w="2719" w:type="dxa"/>
          </w:tcPr>
          <w:p w:rsidR="00061393" w:rsidRDefault="00061393" w:rsidP="006E2DD5">
            <w:r>
              <w:t>Harjutus teksti mõistmise kohta. Kuidas muuta eestlaste elu paremaks.</w:t>
            </w:r>
          </w:p>
          <w:p w:rsidR="00554F9E" w:rsidRPr="00D64C8B" w:rsidRDefault="00C63616" w:rsidP="006E2DD5">
            <w:r>
              <w:t>Tv lk 38</w:t>
            </w:r>
          </w:p>
        </w:tc>
        <w:tc>
          <w:tcPr>
            <w:tcW w:w="2710" w:type="dxa"/>
          </w:tcPr>
          <w:p w:rsidR="00554F9E" w:rsidRDefault="00554F9E" w:rsidP="006E2DD5">
            <w:r>
              <w:t>Kunstiõpetus: plakat –kutse</w:t>
            </w:r>
          </w:p>
          <w:p w:rsidR="00E17990" w:rsidRDefault="00554F9E" w:rsidP="006E2DD5">
            <w:r>
              <w:t>Eesti Vabariigi sünnipäeva aktusele.</w:t>
            </w:r>
            <w:r w:rsidR="00E17990">
              <w:t xml:space="preserve"> </w:t>
            </w:r>
          </w:p>
          <w:p w:rsidR="00E17990" w:rsidRDefault="00E17990" w:rsidP="006E2DD5">
            <w:r>
              <w:t xml:space="preserve">Muusikaõpetus: laulud, mis sobivad vabriigi sünnipäeva aktusele. </w:t>
            </w:r>
          </w:p>
          <w:p w:rsidR="00554F9E" w:rsidRDefault="00E17990" w:rsidP="006E2DD5">
            <w:r>
              <w:t>Kunstiõpetus: illustreerida üks isamaaline luuletus ja mõelda pildile sobiv pealkiri</w:t>
            </w:r>
          </w:p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984A2D">
              <w:t>Tulemas on Eesti Vabariigi sünnipäev 2.</w:t>
            </w:r>
            <w:r w:rsidR="00061393">
              <w:t xml:space="preserve"> </w:t>
            </w:r>
            <w:r w:rsidRPr="00984A2D">
              <w:t>osa</w:t>
            </w:r>
          </w:p>
        </w:tc>
        <w:tc>
          <w:tcPr>
            <w:tcW w:w="2735" w:type="dxa"/>
          </w:tcPr>
          <w:p w:rsidR="00554F9E" w:rsidRDefault="00554F9E" w:rsidP="006E2DD5">
            <w:r>
              <w:t>Mida teha selleks, et elu meie riigis oleks parem? Mõtisklusi, arutlusi.</w:t>
            </w:r>
          </w:p>
        </w:tc>
        <w:tc>
          <w:tcPr>
            <w:tcW w:w="2719" w:type="dxa"/>
          </w:tcPr>
          <w:p w:rsidR="00554F9E" w:rsidRPr="00D64C8B" w:rsidRDefault="00554F9E" w:rsidP="006E2DD5">
            <w:r w:rsidRPr="00D64C8B">
              <w:t>Ristsõna.</w:t>
            </w:r>
          </w:p>
          <w:p w:rsidR="00554F9E" w:rsidRPr="00D64C8B" w:rsidRDefault="00554F9E" w:rsidP="006E2DD5">
            <w:r w:rsidRPr="00D64C8B">
              <w:t>Riimuvad sõnad.</w:t>
            </w:r>
            <w:r w:rsidR="00061393">
              <w:t xml:space="preserve"> Tv lk 39</w:t>
            </w:r>
          </w:p>
          <w:p w:rsidR="00554F9E" w:rsidRPr="00D64C8B" w:rsidRDefault="00554F9E" w:rsidP="006E2DD5"/>
          <w:p w:rsidR="00554F9E" w:rsidRPr="00D64C8B" w:rsidRDefault="00554F9E" w:rsidP="006E2DD5"/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 w:rsidRPr="00984A2D">
              <w:t>Tulema</w:t>
            </w:r>
            <w:r>
              <w:t>s on Eesti Vabariigi sünnipäev 3</w:t>
            </w:r>
            <w:r w:rsidRPr="00984A2D">
              <w:t>.</w:t>
            </w:r>
            <w:r w:rsidR="00061393">
              <w:t xml:space="preserve"> </w:t>
            </w:r>
            <w:r w:rsidRPr="00984A2D">
              <w:t>osa</w:t>
            </w:r>
          </w:p>
        </w:tc>
        <w:tc>
          <w:tcPr>
            <w:tcW w:w="2735" w:type="dxa"/>
          </w:tcPr>
          <w:p w:rsidR="00554F9E" w:rsidRDefault="00554F9E" w:rsidP="006E2DD5">
            <w:r>
              <w:t>Otsida netist, raamatutest, luulekogudest luuletusi Eestimaast või kir</w:t>
            </w:r>
            <w:r w:rsidR="00E17990">
              <w:t>jutada ise mõni luuletus.</w:t>
            </w:r>
          </w:p>
          <w:p w:rsidR="00554F9E" w:rsidRDefault="00554F9E" w:rsidP="006E2DD5"/>
        </w:tc>
        <w:tc>
          <w:tcPr>
            <w:tcW w:w="2719" w:type="dxa"/>
          </w:tcPr>
          <w:p w:rsidR="00554F9E" w:rsidRPr="00D64C8B" w:rsidRDefault="00554F9E" w:rsidP="006E2DD5">
            <w:r w:rsidRPr="00D64C8B">
              <w:t>Mis toite pa</w:t>
            </w:r>
            <w:r w:rsidR="00E17990">
              <w:t xml:space="preserve">kutakse sünnipäeval? </w:t>
            </w:r>
          </w:p>
          <w:p w:rsidR="00554F9E" w:rsidRPr="00D64C8B" w:rsidRDefault="00E17990" w:rsidP="006E2DD5">
            <w:r>
              <w:t>Silpidest sõnade moodustamine.</w:t>
            </w:r>
          </w:p>
          <w:p w:rsidR="00554F9E" w:rsidRPr="00D64C8B" w:rsidRDefault="00E17990" w:rsidP="006E2DD5">
            <w:r>
              <w:t>Millega?</w:t>
            </w:r>
            <w:r w:rsidR="00554F9E" w:rsidRPr="00D64C8B">
              <w:t xml:space="preserve"> Liiklu</w:t>
            </w:r>
            <w:r>
              <w:t>svahedite nimetused.</w:t>
            </w:r>
            <w:r w:rsidR="00061393">
              <w:t xml:space="preserve"> Tv lk 40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8B2C4F" w:rsidP="00A26F3D">
            <w:r>
              <w:t>Sinimust</w:t>
            </w:r>
            <w:r w:rsidR="00554F9E" w:rsidRPr="00984A2D">
              <w:t>valge</w:t>
            </w:r>
          </w:p>
        </w:tc>
        <w:tc>
          <w:tcPr>
            <w:tcW w:w="2735" w:type="dxa"/>
          </w:tcPr>
          <w:p w:rsidR="00554F9E" w:rsidRDefault="00E17990" w:rsidP="006E2DD5">
            <w:r>
              <w:t>Luuletuse lugemine, esitamine. Analüüs.</w:t>
            </w:r>
          </w:p>
        </w:tc>
        <w:tc>
          <w:tcPr>
            <w:tcW w:w="2719" w:type="dxa"/>
          </w:tcPr>
          <w:p w:rsidR="00554F9E" w:rsidRDefault="00E17990" w:rsidP="006E2DD5">
            <w:r>
              <w:t>Eestimaa linnad, puud ...</w:t>
            </w:r>
          </w:p>
          <w:p w:rsidR="00061393" w:rsidRPr="00D64C8B" w:rsidRDefault="00061393" w:rsidP="006E2DD5">
            <w:r>
              <w:t>Tv lk 41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E17990" w:rsidP="006E2DD5">
            <w:r>
              <w:t>.</w:t>
            </w:r>
          </w:p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984A2D">
            <w:r w:rsidRPr="00984A2D">
              <w:t xml:space="preserve">Pipi peab sünnipäeva      </w:t>
            </w:r>
            <w:r w:rsidRPr="00984A2D">
              <w:tab/>
              <w:t>1.osa</w:t>
            </w:r>
          </w:p>
        </w:tc>
        <w:tc>
          <w:tcPr>
            <w:tcW w:w="2735" w:type="dxa"/>
          </w:tcPr>
          <w:p w:rsidR="00554F9E" w:rsidRDefault="00554F9E" w:rsidP="006E2DD5">
            <w:r>
              <w:t>Vestlusi sünnipäevadest.</w:t>
            </w:r>
          </w:p>
          <w:p w:rsidR="00554F9E" w:rsidRDefault="00554F9E" w:rsidP="006E2DD5"/>
        </w:tc>
        <w:tc>
          <w:tcPr>
            <w:tcW w:w="2719" w:type="dxa"/>
          </w:tcPr>
          <w:p w:rsidR="00554F9E" w:rsidRPr="00D64C8B" w:rsidRDefault="00554F9E" w:rsidP="006E2DD5">
            <w:r w:rsidRPr="00D64C8B">
              <w:t xml:space="preserve">Keda? Kes? </w:t>
            </w:r>
          </w:p>
          <w:p w:rsidR="00554F9E" w:rsidRPr="00D64C8B" w:rsidRDefault="00061393" w:rsidP="006E2DD5">
            <w:r>
              <w:t>Üldnimetused. Tv lk 42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554F9E" w:rsidP="006E2DD5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984A2D"/>
        </w:tc>
        <w:tc>
          <w:tcPr>
            <w:tcW w:w="2735" w:type="dxa"/>
          </w:tcPr>
          <w:p w:rsidR="00554F9E" w:rsidRDefault="00554F9E" w:rsidP="006E2DD5">
            <w:r>
              <w:t>Kuidas kutsuda külalisi?</w:t>
            </w:r>
          </w:p>
          <w:p w:rsidR="00554F9E" w:rsidRDefault="00554F9E" w:rsidP="006E2DD5">
            <w:r>
              <w:t>Käitumine sünnipäeval.</w:t>
            </w:r>
          </w:p>
        </w:tc>
        <w:tc>
          <w:tcPr>
            <w:tcW w:w="2719" w:type="dxa"/>
          </w:tcPr>
          <w:p w:rsidR="00554F9E" w:rsidRPr="00D64C8B" w:rsidRDefault="00061393" w:rsidP="006E2DD5">
            <w:r>
              <w:t>S</w:t>
            </w:r>
            <w:r w:rsidR="00554F9E" w:rsidRPr="00D64C8B">
              <w:t>ünnipäevakutse.</w:t>
            </w:r>
          </w:p>
          <w:p w:rsidR="00554F9E" w:rsidRDefault="00554F9E" w:rsidP="006E2DD5">
            <w:r w:rsidRPr="00D64C8B">
              <w:t>Suluta kaashääliku pikkus.</w:t>
            </w:r>
          </w:p>
          <w:p w:rsidR="00061393" w:rsidRPr="00D64C8B" w:rsidRDefault="00061393" w:rsidP="006E2DD5">
            <w:r>
              <w:t>Tv lk 43</w:t>
            </w:r>
          </w:p>
          <w:p w:rsidR="00554F9E" w:rsidRPr="00D64C8B" w:rsidRDefault="00554F9E" w:rsidP="006E2DD5"/>
        </w:tc>
        <w:tc>
          <w:tcPr>
            <w:tcW w:w="2710" w:type="dxa"/>
          </w:tcPr>
          <w:p w:rsidR="00554F9E" w:rsidRDefault="00554F9E" w:rsidP="006E2DD5">
            <w:r>
              <w:t>Joonistamine, tööõpetus:</w:t>
            </w:r>
          </w:p>
          <w:p w:rsidR="00554F9E" w:rsidRDefault="00554F9E" w:rsidP="006E2DD5">
            <w:r>
              <w:t>Sünnipäevakutse.</w:t>
            </w:r>
          </w:p>
        </w:tc>
      </w:tr>
      <w:tr w:rsidR="00AB17FF" w:rsidTr="00EE5D8C">
        <w:tc>
          <w:tcPr>
            <w:tcW w:w="3323" w:type="dxa"/>
          </w:tcPr>
          <w:p w:rsidR="00554F9E" w:rsidRDefault="00554F9E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554F9E" w:rsidRDefault="004F0D4B" w:rsidP="004F0D4B">
            <w:r>
              <w:t xml:space="preserve">Maailmas, kus elan, on palju huvitavaid ameteid ja hobisid </w:t>
            </w:r>
          </w:p>
        </w:tc>
        <w:tc>
          <w:tcPr>
            <w:tcW w:w="2733" w:type="dxa"/>
          </w:tcPr>
          <w:p w:rsidR="00554F9E" w:rsidRDefault="00554F9E" w:rsidP="00A26F3D">
            <w:r>
              <w:t>Taavi Tõnisson on nukunäitleja</w:t>
            </w:r>
          </w:p>
        </w:tc>
        <w:tc>
          <w:tcPr>
            <w:tcW w:w="2735" w:type="dxa"/>
          </w:tcPr>
          <w:p w:rsidR="00554F9E" w:rsidRDefault="00554F9E" w:rsidP="00A26F3D">
            <w:r>
              <w:t>Kirja lugemine. Vestlus nukunäitleja tööst.</w:t>
            </w:r>
          </w:p>
        </w:tc>
        <w:tc>
          <w:tcPr>
            <w:tcW w:w="2719" w:type="dxa"/>
          </w:tcPr>
          <w:p w:rsidR="00554F9E" w:rsidRDefault="00554F9E" w:rsidP="00A26F3D">
            <w:r>
              <w:t>Sõnade silbitamine. Poolitamine.</w:t>
            </w:r>
          </w:p>
          <w:p w:rsidR="00061393" w:rsidRDefault="00061393" w:rsidP="00A26F3D">
            <w:r>
              <w:t>Tv lk 44</w:t>
            </w:r>
          </w:p>
        </w:tc>
        <w:tc>
          <w:tcPr>
            <w:tcW w:w="2710" w:type="dxa"/>
          </w:tcPr>
          <w:p w:rsidR="00554F9E" w:rsidRDefault="00554F9E" w:rsidP="00A26F3D">
            <w:r>
              <w:t>Kunstiõpetus: pildi värvimine juhendi järgi;</w:t>
            </w:r>
          </w:p>
          <w:p w:rsidR="00554F9E" w:rsidRDefault="00554F9E" w:rsidP="00A26F3D">
            <w:r>
              <w:t>Inimeseõpetus: kuidas kasvada tubliks inimeseks;</w:t>
            </w:r>
          </w:p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>
              <w:t>Palun saage tuttavaks – Kelly Sildaru!</w:t>
            </w:r>
          </w:p>
        </w:tc>
        <w:tc>
          <w:tcPr>
            <w:tcW w:w="2735" w:type="dxa"/>
          </w:tcPr>
          <w:p w:rsidR="00554F9E" w:rsidRPr="002F412E" w:rsidRDefault="00681603" w:rsidP="00E00B41">
            <w:r>
              <w:t>Jutustamine: M</w:t>
            </w:r>
            <w:r w:rsidR="00554F9E" w:rsidRPr="002F412E">
              <w:t>illega tegeleb Kelly Sild</w:t>
            </w:r>
            <w:r>
              <w:t>aru? Mis spordiala on freestyle?</w:t>
            </w:r>
          </w:p>
        </w:tc>
        <w:tc>
          <w:tcPr>
            <w:tcW w:w="2719" w:type="dxa"/>
          </w:tcPr>
          <w:p w:rsidR="00554F9E" w:rsidRDefault="00554F9E" w:rsidP="00A26F3D">
            <w:r>
              <w:t>Ristsõna. Poolitamine.</w:t>
            </w:r>
          </w:p>
          <w:p w:rsidR="00681603" w:rsidRDefault="00681603" w:rsidP="00A26F3D">
            <w:r>
              <w:t>Tv lk 45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>
              <w:t>Mina olen tantsuõpetaja</w:t>
            </w:r>
          </w:p>
        </w:tc>
        <w:tc>
          <w:tcPr>
            <w:tcW w:w="2735" w:type="dxa"/>
          </w:tcPr>
          <w:p w:rsidR="00554F9E" w:rsidRDefault="00554F9E" w:rsidP="00E00B41">
            <w:r>
              <w:t>Jutustamine teemal „Minu hobid”</w:t>
            </w:r>
          </w:p>
        </w:tc>
        <w:tc>
          <w:tcPr>
            <w:tcW w:w="2719" w:type="dxa"/>
          </w:tcPr>
          <w:p w:rsidR="00554F9E" w:rsidRDefault="00554F9E" w:rsidP="00A26F3D">
            <w:r>
              <w:t>Liitsõnad. Liitsõnade moodustamine.</w:t>
            </w:r>
            <w:r w:rsidR="00681603">
              <w:t xml:space="preserve"> Tv lk 46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A26F3D">
            <w:r>
              <w:t>Meie tegime oma bändi</w:t>
            </w:r>
          </w:p>
        </w:tc>
        <w:tc>
          <w:tcPr>
            <w:tcW w:w="2735" w:type="dxa"/>
          </w:tcPr>
          <w:p w:rsidR="00554F9E" w:rsidRPr="002F412E" w:rsidRDefault="00554F9E" w:rsidP="00E00B41">
            <w:r w:rsidRPr="002F412E">
              <w:t>Vestlus: mida nõuab oma hobiga tegelemine</w:t>
            </w:r>
            <w:r w:rsidR="00681603">
              <w:t>?</w:t>
            </w:r>
          </w:p>
        </w:tc>
        <w:tc>
          <w:tcPr>
            <w:tcW w:w="2719" w:type="dxa"/>
          </w:tcPr>
          <w:p w:rsidR="00554F9E" w:rsidRDefault="00554F9E" w:rsidP="00A26F3D">
            <w:r>
              <w:t>Silpidest sõnade moodustamine. Mõistatused.</w:t>
            </w:r>
            <w:r w:rsidR="00681603">
              <w:t xml:space="preserve"> Tv lk 47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E00B41">
            <w:r>
              <w:t>Korstnapühkija toob õnne</w:t>
            </w:r>
          </w:p>
        </w:tc>
        <w:tc>
          <w:tcPr>
            <w:tcW w:w="2735" w:type="dxa"/>
          </w:tcPr>
          <w:p w:rsidR="00554F9E" w:rsidRPr="0060368B" w:rsidRDefault="00554F9E" w:rsidP="00E00B41">
            <w:r>
              <w:t>Arutelu: kuidas saab korstnapühkija tuua inimestele õnne</w:t>
            </w:r>
            <w:r w:rsidR="00681603">
              <w:t>?</w:t>
            </w:r>
          </w:p>
        </w:tc>
        <w:tc>
          <w:tcPr>
            <w:tcW w:w="2719" w:type="dxa"/>
          </w:tcPr>
          <w:p w:rsidR="00554F9E" w:rsidRDefault="00554F9E" w:rsidP="00A26F3D">
            <w:r>
              <w:t>Riimuvad sõnad. Häälikurühmad.</w:t>
            </w:r>
          </w:p>
          <w:p w:rsidR="00681603" w:rsidRDefault="00681603" w:rsidP="00A26F3D">
            <w:r>
              <w:t>Tv lk 48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554F9E" w:rsidRDefault="00554F9E" w:rsidP="00A26F3D"/>
        </w:tc>
        <w:tc>
          <w:tcPr>
            <w:tcW w:w="2733" w:type="dxa"/>
          </w:tcPr>
          <w:p w:rsidR="00554F9E" w:rsidRDefault="00554F9E" w:rsidP="00E00B41">
            <w:r>
              <w:t>Noorkotkad armastavad ja hoiavad oma kodumaad</w:t>
            </w:r>
          </w:p>
        </w:tc>
        <w:tc>
          <w:tcPr>
            <w:tcW w:w="2735" w:type="dxa"/>
          </w:tcPr>
          <w:p w:rsidR="00554F9E" w:rsidRDefault="00554F9E" w:rsidP="00A26F3D">
            <w:r>
              <w:t>Arutelu: mille poolest on noor</w:t>
            </w:r>
            <w:r w:rsidR="00681603">
              <w:t>kotkaste organisatsioon oluline?</w:t>
            </w:r>
          </w:p>
        </w:tc>
        <w:tc>
          <w:tcPr>
            <w:tcW w:w="2719" w:type="dxa"/>
          </w:tcPr>
          <w:p w:rsidR="00554F9E" w:rsidRDefault="00554F9E" w:rsidP="00A26F3D">
            <w:r>
              <w:t>Harjutused teksti mõistmise kohta.</w:t>
            </w:r>
          </w:p>
          <w:p w:rsidR="00681603" w:rsidRDefault="00681603" w:rsidP="00A26F3D">
            <w:r>
              <w:t>Tv lk 4</w:t>
            </w:r>
            <w:r w:rsidR="00AB17FF">
              <w:t>9</w:t>
            </w:r>
          </w:p>
        </w:tc>
        <w:tc>
          <w:tcPr>
            <w:tcW w:w="2710" w:type="dxa"/>
          </w:tcPr>
          <w:p w:rsidR="00554F9E" w:rsidRDefault="00554F9E" w:rsidP="00A26F3D"/>
        </w:tc>
      </w:tr>
      <w:tr w:rsidR="00AB17FF" w:rsidTr="00EE5D8C">
        <w:tc>
          <w:tcPr>
            <w:tcW w:w="3323" w:type="dxa"/>
          </w:tcPr>
          <w:p w:rsidR="00AB17FF" w:rsidRDefault="00681603" w:rsidP="00681603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E17990" w:rsidRDefault="00E17990" w:rsidP="00AB17FF">
            <w:r w:rsidRPr="00F92AF7">
              <w:t>Maailm, kus elan, kõneleb</w:t>
            </w:r>
          </w:p>
        </w:tc>
        <w:tc>
          <w:tcPr>
            <w:tcW w:w="2733" w:type="dxa"/>
          </w:tcPr>
          <w:p w:rsidR="00E17990" w:rsidRDefault="00E17990" w:rsidP="00A26F3D">
            <w:r w:rsidRPr="00F92AF7">
              <w:t>Sõnade tähendused   1.osa</w:t>
            </w:r>
          </w:p>
        </w:tc>
        <w:tc>
          <w:tcPr>
            <w:tcW w:w="2735" w:type="dxa"/>
          </w:tcPr>
          <w:p w:rsidR="00E17990" w:rsidRDefault="00E17990" w:rsidP="006E2DD5">
            <w:r>
              <w:t>Vestlusi: Mis rikub tuju?</w:t>
            </w:r>
          </w:p>
          <w:p w:rsidR="00E17990" w:rsidRDefault="00E17990" w:rsidP="006E2DD5">
            <w:r>
              <w:t>Kuidas tusatuju eemale peletada?</w:t>
            </w:r>
          </w:p>
        </w:tc>
        <w:tc>
          <w:tcPr>
            <w:tcW w:w="2719" w:type="dxa"/>
          </w:tcPr>
          <w:p w:rsidR="00E17990" w:rsidRPr="00D64C8B" w:rsidRDefault="00E17990" w:rsidP="006E2DD5">
            <w:r w:rsidRPr="00D64C8B">
              <w:t>Sarnase tähendusega sõnad.</w:t>
            </w:r>
          </w:p>
          <w:p w:rsidR="00E17990" w:rsidRPr="00D64C8B" w:rsidRDefault="00E17990" w:rsidP="006E2DD5">
            <w:r>
              <w:t>Uute sõnade moodustamine.</w:t>
            </w:r>
          </w:p>
          <w:p w:rsidR="00E17990" w:rsidRPr="00D64C8B" w:rsidRDefault="00AB17FF" w:rsidP="006E2DD5">
            <w:r>
              <w:t>Tv lk 50</w:t>
            </w:r>
          </w:p>
        </w:tc>
        <w:tc>
          <w:tcPr>
            <w:tcW w:w="2710" w:type="dxa"/>
          </w:tcPr>
          <w:p w:rsidR="00E17990" w:rsidRDefault="00E17990" w:rsidP="00E17990">
            <w:r>
              <w:t xml:space="preserve">Kunstiõpetus: illustreerida oma referaat. Kleepida, joonistada sinna sobivaid pilte. </w:t>
            </w:r>
          </w:p>
          <w:p w:rsidR="00E17990" w:rsidRDefault="00E17990" w:rsidP="00E17990">
            <w:r>
              <w:t>Loodusõpetus: rasvatihane.</w:t>
            </w:r>
          </w:p>
          <w:p w:rsidR="00E17990" w:rsidRDefault="00E17990" w:rsidP="00E17990"/>
        </w:tc>
      </w:tr>
      <w:tr w:rsidR="00AB17FF" w:rsidTr="00EE5D8C">
        <w:tc>
          <w:tcPr>
            <w:tcW w:w="3323" w:type="dxa"/>
          </w:tcPr>
          <w:p w:rsidR="00E17990" w:rsidRDefault="00E17990" w:rsidP="00A26F3D"/>
        </w:tc>
        <w:tc>
          <w:tcPr>
            <w:tcW w:w="2733" w:type="dxa"/>
          </w:tcPr>
          <w:p w:rsidR="00E17990" w:rsidRDefault="00E17990" w:rsidP="00A26F3D">
            <w:r w:rsidRPr="00F92AF7">
              <w:t>Sõnde tähendused 2.osa</w:t>
            </w:r>
          </w:p>
        </w:tc>
        <w:tc>
          <w:tcPr>
            <w:tcW w:w="2735" w:type="dxa"/>
          </w:tcPr>
          <w:p w:rsidR="00E17990" w:rsidRDefault="00E17990" w:rsidP="006E2DD5"/>
        </w:tc>
        <w:tc>
          <w:tcPr>
            <w:tcW w:w="2719" w:type="dxa"/>
          </w:tcPr>
          <w:p w:rsidR="00E17990" w:rsidRPr="00D64C8B" w:rsidRDefault="00E17990" w:rsidP="006E2DD5">
            <w:r>
              <w:t>Sõnade ühendamine.</w:t>
            </w:r>
          </w:p>
          <w:p w:rsidR="00E17990" w:rsidRDefault="00E17990" w:rsidP="00E17990">
            <w:r>
              <w:t>Lausete moodustamine.</w:t>
            </w:r>
          </w:p>
          <w:p w:rsidR="00AB17FF" w:rsidRPr="00D64C8B" w:rsidRDefault="00AB17FF" w:rsidP="00E17990">
            <w:r>
              <w:t>Tv lk 51</w:t>
            </w:r>
          </w:p>
        </w:tc>
        <w:tc>
          <w:tcPr>
            <w:tcW w:w="2710" w:type="dxa"/>
          </w:tcPr>
          <w:p w:rsidR="00E17990" w:rsidRDefault="00E17990" w:rsidP="006E2DD5"/>
        </w:tc>
      </w:tr>
      <w:tr w:rsidR="00AB17FF" w:rsidTr="00EE5D8C">
        <w:tc>
          <w:tcPr>
            <w:tcW w:w="3323" w:type="dxa"/>
          </w:tcPr>
          <w:p w:rsidR="00E17990" w:rsidRDefault="00E17990" w:rsidP="00A26F3D"/>
        </w:tc>
        <w:tc>
          <w:tcPr>
            <w:tcW w:w="2733" w:type="dxa"/>
          </w:tcPr>
          <w:p w:rsidR="00E17990" w:rsidRDefault="00E17990" w:rsidP="00A26F3D">
            <w:r w:rsidRPr="00F92AF7">
              <w:t>Sõnade tähendused   3. osa</w:t>
            </w:r>
          </w:p>
        </w:tc>
        <w:tc>
          <w:tcPr>
            <w:tcW w:w="2735" w:type="dxa"/>
          </w:tcPr>
          <w:p w:rsidR="00E17990" w:rsidRDefault="00E17990" w:rsidP="006E2DD5"/>
        </w:tc>
        <w:tc>
          <w:tcPr>
            <w:tcW w:w="2719" w:type="dxa"/>
          </w:tcPr>
          <w:p w:rsidR="00E17990" w:rsidRPr="00D64C8B" w:rsidRDefault="00E17990" w:rsidP="006E2DD5">
            <w:r w:rsidRPr="00D64C8B">
              <w:t>Loomade rahvapärased nimetused.</w:t>
            </w:r>
            <w:r w:rsidR="00AB17FF">
              <w:t xml:space="preserve"> Tv lk 52</w:t>
            </w:r>
          </w:p>
        </w:tc>
        <w:tc>
          <w:tcPr>
            <w:tcW w:w="2710" w:type="dxa"/>
          </w:tcPr>
          <w:p w:rsidR="00E17990" w:rsidRDefault="00E17990" w:rsidP="006E2DD5"/>
        </w:tc>
      </w:tr>
      <w:tr w:rsidR="00AB17FF" w:rsidTr="00EE5D8C">
        <w:tc>
          <w:tcPr>
            <w:tcW w:w="3323" w:type="dxa"/>
          </w:tcPr>
          <w:p w:rsidR="00E17990" w:rsidRDefault="00E17990" w:rsidP="00A26F3D"/>
        </w:tc>
        <w:tc>
          <w:tcPr>
            <w:tcW w:w="2733" w:type="dxa"/>
          </w:tcPr>
          <w:p w:rsidR="00E17990" w:rsidRDefault="00E17990" w:rsidP="00F92AF7">
            <w:r>
              <w:t>Kass Tirka avastused</w:t>
            </w:r>
          </w:p>
          <w:p w:rsidR="00E17990" w:rsidRDefault="00E17990" w:rsidP="00F92AF7">
            <w:r>
              <w:t>Kohtumine rotiga, 1.osa</w:t>
            </w:r>
          </w:p>
        </w:tc>
        <w:tc>
          <w:tcPr>
            <w:tcW w:w="2735" w:type="dxa"/>
          </w:tcPr>
          <w:p w:rsidR="00E17990" w:rsidRDefault="00E17990" w:rsidP="006E2DD5">
            <w:r>
              <w:t>Uus mõiste: referaat.</w:t>
            </w:r>
          </w:p>
          <w:p w:rsidR="00E17990" w:rsidRDefault="00E17990" w:rsidP="006E2DD5">
            <w:r>
              <w:t>Mis see on? Kuidas seda koostada? Kust leida materjali?</w:t>
            </w:r>
          </w:p>
          <w:p w:rsidR="00E17990" w:rsidRDefault="00E17990" w:rsidP="006E2DD5"/>
        </w:tc>
        <w:tc>
          <w:tcPr>
            <w:tcW w:w="2719" w:type="dxa"/>
          </w:tcPr>
          <w:p w:rsidR="00E17990" w:rsidRPr="00D64C8B" w:rsidRDefault="00E17990" w:rsidP="006E2DD5">
            <w:r>
              <w:t>Roti kirjeldamine.</w:t>
            </w:r>
          </w:p>
          <w:p w:rsidR="00E17990" w:rsidRDefault="00E17990" w:rsidP="006E2DD5">
            <w:r w:rsidRPr="00D64C8B">
              <w:t>Piltide järgi jutukese koostamine.</w:t>
            </w:r>
          </w:p>
          <w:p w:rsidR="00AB17FF" w:rsidRPr="00D64C8B" w:rsidRDefault="00AB17FF" w:rsidP="006E2DD5">
            <w:r>
              <w:t>Tv lk 53</w:t>
            </w:r>
          </w:p>
          <w:p w:rsidR="00E17990" w:rsidRPr="00D64C8B" w:rsidRDefault="00E17990" w:rsidP="006E2DD5"/>
        </w:tc>
        <w:tc>
          <w:tcPr>
            <w:tcW w:w="2710" w:type="dxa"/>
          </w:tcPr>
          <w:p w:rsidR="00E17990" w:rsidRDefault="00E17990" w:rsidP="006E2DD5"/>
        </w:tc>
      </w:tr>
      <w:tr w:rsidR="00AB17FF" w:rsidTr="00EE5D8C">
        <w:tc>
          <w:tcPr>
            <w:tcW w:w="3323" w:type="dxa"/>
          </w:tcPr>
          <w:p w:rsidR="00E17990" w:rsidRDefault="00E17990" w:rsidP="00A26F3D"/>
        </w:tc>
        <w:tc>
          <w:tcPr>
            <w:tcW w:w="2733" w:type="dxa"/>
          </w:tcPr>
          <w:p w:rsidR="00E17990" w:rsidRDefault="00E17990" w:rsidP="007D3C2A">
            <w:r>
              <w:t>Kass Tirka avastused</w:t>
            </w:r>
          </w:p>
          <w:p w:rsidR="00E17990" w:rsidRDefault="00E17990" w:rsidP="007D3C2A">
            <w:r>
              <w:t>Kohtumine rotiga, 2.osa</w:t>
            </w:r>
          </w:p>
        </w:tc>
        <w:tc>
          <w:tcPr>
            <w:tcW w:w="2735" w:type="dxa"/>
          </w:tcPr>
          <w:p w:rsidR="00E17990" w:rsidRDefault="00E17990" w:rsidP="00E17990">
            <w:r>
              <w:t>Koostada referaat. Te</w:t>
            </w:r>
            <w:r w:rsidR="00AB17FF">
              <w:t>ema: Kassid.</w:t>
            </w:r>
            <w:r>
              <w:t xml:space="preserve"> </w:t>
            </w:r>
          </w:p>
        </w:tc>
        <w:tc>
          <w:tcPr>
            <w:tcW w:w="2719" w:type="dxa"/>
          </w:tcPr>
          <w:p w:rsidR="00E17990" w:rsidRPr="00D64C8B" w:rsidRDefault="00E17990" w:rsidP="006E2DD5">
            <w:r>
              <w:t>Loomade nimetused.</w:t>
            </w:r>
          </w:p>
          <w:p w:rsidR="00E17990" w:rsidRPr="00D64C8B" w:rsidRDefault="00E17990" w:rsidP="006E2DD5">
            <w:r>
              <w:t>Mõistatused.</w:t>
            </w:r>
            <w:r w:rsidR="00AB17FF">
              <w:t xml:space="preserve"> Tv lk 54</w:t>
            </w:r>
          </w:p>
        </w:tc>
        <w:tc>
          <w:tcPr>
            <w:tcW w:w="2710" w:type="dxa"/>
          </w:tcPr>
          <w:p w:rsidR="00E17990" w:rsidRDefault="00E17990" w:rsidP="006E2DD5"/>
        </w:tc>
      </w:tr>
      <w:tr w:rsidR="00AB17FF" w:rsidTr="00EE5D8C">
        <w:tc>
          <w:tcPr>
            <w:tcW w:w="3323" w:type="dxa"/>
          </w:tcPr>
          <w:p w:rsidR="00E17990" w:rsidRDefault="00E17990" w:rsidP="00A26F3D"/>
        </w:tc>
        <w:tc>
          <w:tcPr>
            <w:tcW w:w="2733" w:type="dxa"/>
          </w:tcPr>
          <w:p w:rsidR="00E17990" w:rsidRDefault="00E17990" w:rsidP="00A26F3D">
            <w:r w:rsidRPr="007D3C2A">
              <w:t>Kass Tirka unenägu</w:t>
            </w:r>
          </w:p>
        </w:tc>
        <w:tc>
          <w:tcPr>
            <w:tcW w:w="2735" w:type="dxa"/>
          </w:tcPr>
          <w:p w:rsidR="00E17990" w:rsidRDefault="00E17990" w:rsidP="006E2DD5">
            <w:r>
              <w:t>Vestlus: Kuidas inimene saab talvel linde aidata?</w:t>
            </w:r>
          </w:p>
        </w:tc>
        <w:tc>
          <w:tcPr>
            <w:tcW w:w="2719" w:type="dxa"/>
          </w:tcPr>
          <w:p w:rsidR="00E17990" w:rsidRPr="00D64C8B" w:rsidRDefault="00E17990" w:rsidP="006E2DD5">
            <w:r>
              <w:t>Tirka unenägu. L</w:t>
            </w:r>
            <w:r w:rsidRPr="00D64C8B">
              <w:t>uuletus</w:t>
            </w:r>
            <w:r>
              <w:t>e kirjutamine jutuks.</w:t>
            </w:r>
          </w:p>
          <w:p w:rsidR="00E17990" w:rsidRPr="00D64C8B" w:rsidRDefault="00AB17FF" w:rsidP="006E2DD5">
            <w:r>
              <w:t>Tv lk 55</w:t>
            </w:r>
          </w:p>
        </w:tc>
        <w:tc>
          <w:tcPr>
            <w:tcW w:w="2710" w:type="dxa"/>
          </w:tcPr>
          <w:p w:rsidR="00E17990" w:rsidRDefault="00E17990" w:rsidP="00E17990"/>
        </w:tc>
      </w:tr>
      <w:tr w:rsidR="004F0D4B" w:rsidTr="00EE5D8C">
        <w:tc>
          <w:tcPr>
            <w:tcW w:w="3323" w:type="dxa"/>
          </w:tcPr>
          <w:p w:rsidR="004F0D4B" w:rsidRDefault="004F0D4B" w:rsidP="004F0D4B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4F0D4B">
            <w:r>
              <w:t xml:space="preserve">Maailmas, kus elan, tähistatakse emakeelepäeva </w:t>
            </w:r>
          </w:p>
        </w:tc>
        <w:tc>
          <w:tcPr>
            <w:tcW w:w="2733" w:type="dxa"/>
          </w:tcPr>
          <w:p w:rsidR="004F0D4B" w:rsidRDefault="004F0D4B" w:rsidP="00A26F3D">
            <w:r>
              <w:t>Emakeelepäev</w:t>
            </w:r>
          </w:p>
        </w:tc>
        <w:tc>
          <w:tcPr>
            <w:tcW w:w="2735" w:type="dxa"/>
          </w:tcPr>
          <w:p w:rsidR="004F0D4B" w:rsidRDefault="004F0D4B" w:rsidP="00A26F3D">
            <w:r>
              <w:t>Kristjan Jaak Peterson</w:t>
            </w:r>
          </w:p>
          <w:p w:rsidR="004F0D4B" w:rsidRDefault="004F0D4B" w:rsidP="00A26F3D">
            <w:r>
              <w:t xml:space="preserve">Arutelu: miks peame hoidma oma emakeelt? </w:t>
            </w:r>
          </w:p>
        </w:tc>
        <w:tc>
          <w:tcPr>
            <w:tcW w:w="2719" w:type="dxa"/>
          </w:tcPr>
          <w:p w:rsidR="004F0D4B" w:rsidRDefault="004F0D4B" w:rsidP="00A26F3D">
            <w:r>
              <w:t>Emakeele viktoriin.</w:t>
            </w:r>
          </w:p>
          <w:p w:rsidR="004F0D4B" w:rsidRDefault="004F0D4B" w:rsidP="00A26F3D">
            <w:r>
              <w:t>Tv lk 56</w:t>
            </w:r>
          </w:p>
        </w:tc>
        <w:tc>
          <w:tcPr>
            <w:tcW w:w="2710" w:type="dxa"/>
          </w:tcPr>
          <w:p w:rsidR="004F0D4B" w:rsidRDefault="004F0D4B" w:rsidP="00E17990">
            <w:r>
              <w:t>Kunstiõpetus: mõistatusele vastuse joonistamine, Sirli kujutamine,</w:t>
            </w:r>
          </w:p>
          <w:p w:rsidR="004F0D4B" w:rsidRDefault="004F0D4B" w:rsidP="00E17990">
            <w:r>
              <w:t>Inimeseõpetus: omavaheline suhtlemine, arvuti kasutamine eesti keele tunnis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 xml:space="preserve">Emakeelne tere L Tungal </w:t>
            </w:r>
          </w:p>
        </w:tc>
        <w:tc>
          <w:tcPr>
            <w:tcW w:w="2735" w:type="dxa"/>
          </w:tcPr>
          <w:p w:rsidR="004F0D4B" w:rsidRDefault="004F0D4B" w:rsidP="00A26F3D">
            <w:r>
              <w:t>Luuletuse lugemine. Küsimustele vastamine. Vestlus reisimisest, selle tähtsusest. Arutelu: miks on kodus hea olla?</w:t>
            </w:r>
          </w:p>
        </w:tc>
        <w:tc>
          <w:tcPr>
            <w:tcW w:w="2719" w:type="dxa"/>
          </w:tcPr>
          <w:p w:rsidR="004F0D4B" w:rsidRDefault="004F0D4B" w:rsidP="00A26F3D">
            <w:r>
              <w:t>Piltlikud väljendid. Suluta kaashäälik. Isikulised asesõnad- ma, sa, ta... õigekiri. Tv lk 57</w:t>
            </w:r>
          </w:p>
        </w:tc>
        <w:tc>
          <w:tcPr>
            <w:tcW w:w="2710" w:type="dxa"/>
          </w:tcPr>
          <w:p w:rsidR="004F0D4B" w:rsidRDefault="004F0D4B" w:rsidP="00A26F3D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Lugemine</w:t>
            </w:r>
          </w:p>
          <w:p w:rsidR="004F0D4B" w:rsidRDefault="004F0D4B" w:rsidP="00A26F3D">
            <w:r>
              <w:t>Alar Pikkorainen</w:t>
            </w:r>
          </w:p>
        </w:tc>
        <w:tc>
          <w:tcPr>
            <w:tcW w:w="2735" w:type="dxa"/>
          </w:tcPr>
          <w:p w:rsidR="004F0D4B" w:rsidRDefault="004F0D4B" w:rsidP="00A26F3D">
            <w:r>
              <w:t>Küsimustele vastamine. Vestlus: mis tähendab läheb elus nii ja naa?</w:t>
            </w:r>
          </w:p>
        </w:tc>
        <w:tc>
          <w:tcPr>
            <w:tcW w:w="2719" w:type="dxa"/>
          </w:tcPr>
          <w:p w:rsidR="004F0D4B" w:rsidRDefault="004F0D4B" w:rsidP="00A26F3D">
            <w:r>
              <w:t>Täishäälikuühend. Sulghäälikud. Riimuvad sõnad. Tv lk 58</w:t>
            </w:r>
          </w:p>
        </w:tc>
        <w:tc>
          <w:tcPr>
            <w:tcW w:w="2710" w:type="dxa"/>
          </w:tcPr>
          <w:p w:rsidR="004F0D4B" w:rsidRDefault="004F0D4B" w:rsidP="00A26F3D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Keelesäuts</w:t>
            </w:r>
          </w:p>
        </w:tc>
        <w:tc>
          <w:tcPr>
            <w:tcW w:w="2735" w:type="dxa"/>
          </w:tcPr>
          <w:p w:rsidR="004F0D4B" w:rsidRDefault="004F0D4B" w:rsidP="00A26F3D">
            <w:r>
              <w:t>Küsimustele vastamine. Vestlus: milliseid abivahendeid saame kasutada, kui vajame keeleabi?</w:t>
            </w:r>
          </w:p>
        </w:tc>
        <w:tc>
          <w:tcPr>
            <w:tcW w:w="2719" w:type="dxa"/>
          </w:tcPr>
          <w:p w:rsidR="004F0D4B" w:rsidRDefault="004F0D4B" w:rsidP="00A26F3D">
            <w:r>
              <w:t>Õpitud reeglite kordamina. Sünonüümid. Ühel sõnal mitu tähendust.</w:t>
            </w:r>
          </w:p>
          <w:p w:rsidR="004F0D4B" w:rsidRDefault="004F0D4B" w:rsidP="00A26F3D">
            <w:r>
              <w:t>Tv lk 59</w:t>
            </w:r>
          </w:p>
        </w:tc>
        <w:tc>
          <w:tcPr>
            <w:tcW w:w="2710" w:type="dxa"/>
          </w:tcPr>
          <w:p w:rsidR="004F0D4B" w:rsidRDefault="004F0D4B" w:rsidP="00A26F3D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Mina vää?</w:t>
            </w:r>
          </w:p>
        </w:tc>
        <w:tc>
          <w:tcPr>
            <w:tcW w:w="2735" w:type="dxa"/>
          </w:tcPr>
          <w:p w:rsidR="004F0D4B" w:rsidRDefault="004F0D4B" w:rsidP="00A26F3D">
            <w:r>
              <w:t>Arutelu: mis on Sirli juures valesti  ja miks?</w:t>
            </w:r>
          </w:p>
        </w:tc>
        <w:tc>
          <w:tcPr>
            <w:tcW w:w="2719" w:type="dxa"/>
          </w:tcPr>
          <w:p w:rsidR="004F0D4B" w:rsidRDefault="004F0D4B" w:rsidP="00A26F3D">
            <w:r>
              <w:t>Rahvapärased väljendid.  Suluta kääshäälikud. Kaashäälikuühend.</w:t>
            </w:r>
          </w:p>
          <w:p w:rsidR="004F0D4B" w:rsidRDefault="004F0D4B" w:rsidP="00A26F3D">
            <w:r>
              <w:lastRenderedPageBreak/>
              <w:t>Tv lk 60</w:t>
            </w:r>
          </w:p>
        </w:tc>
        <w:tc>
          <w:tcPr>
            <w:tcW w:w="2710" w:type="dxa"/>
          </w:tcPr>
          <w:p w:rsidR="004F0D4B" w:rsidRDefault="004F0D4B" w:rsidP="00A26F3D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Teise kana lugu</w:t>
            </w:r>
          </w:p>
        </w:tc>
        <w:tc>
          <w:tcPr>
            <w:tcW w:w="2735" w:type="dxa"/>
          </w:tcPr>
          <w:p w:rsidR="004F0D4B" w:rsidRDefault="004F0D4B" w:rsidP="00A26F3D">
            <w:r>
              <w:t>Vestlus: miks on hea osata teisi keeli?</w:t>
            </w:r>
          </w:p>
        </w:tc>
        <w:tc>
          <w:tcPr>
            <w:tcW w:w="2719" w:type="dxa"/>
          </w:tcPr>
          <w:p w:rsidR="004F0D4B" w:rsidRDefault="004F0D4B" w:rsidP="00A26F3D">
            <w:r>
              <w:t>Silbitamine. Mõistatuse lahendamine. Tv lk 61</w:t>
            </w:r>
          </w:p>
        </w:tc>
        <w:tc>
          <w:tcPr>
            <w:tcW w:w="2710" w:type="dxa"/>
          </w:tcPr>
          <w:p w:rsidR="004F0D4B" w:rsidRDefault="004F0D4B" w:rsidP="00A26F3D"/>
        </w:tc>
      </w:tr>
      <w:tr w:rsidR="004F0D4B" w:rsidTr="00EE5D8C">
        <w:tc>
          <w:tcPr>
            <w:tcW w:w="3323" w:type="dxa"/>
          </w:tcPr>
          <w:p w:rsidR="004F0D4B" w:rsidRDefault="004F0D4B" w:rsidP="00A26F3D">
            <w:pPr>
              <w:pStyle w:val="Loendilik"/>
            </w:pPr>
          </w:p>
        </w:tc>
        <w:tc>
          <w:tcPr>
            <w:tcW w:w="2733" w:type="dxa"/>
          </w:tcPr>
          <w:p w:rsidR="004F0D4B" w:rsidRDefault="004F0D4B" w:rsidP="00A26F3D"/>
        </w:tc>
        <w:tc>
          <w:tcPr>
            <w:tcW w:w="2735" w:type="dxa"/>
          </w:tcPr>
          <w:p w:rsidR="004F0D4B" w:rsidRDefault="004F0D4B" w:rsidP="00A26F3D">
            <w:r>
              <w:t>KOOLIVAHEAEG</w:t>
            </w:r>
          </w:p>
        </w:tc>
        <w:tc>
          <w:tcPr>
            <w:tcW w:w="2719" w:type="dxa"/>
          </w:tcPr>
          <w:p w:rsidR="004F0D4B" w:rsidRDefault="004F0D4B" w:rsidP="00A26F3D"/>
        </w:tc>
        <w:tc>
          <w:tcPr>
            <w:tcW w:w="2710" w:type="dxa"/>
          </w:tcPr>
          <w:p w:rsidR="004F0D4B" w:rsidRDefault="004F0D4B" w:rsidP="00A26F3D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A26F3D"/>
          <w:p w:rsidR="004F0D4B" w:rsidRDefault="004F0D4B" w:rsidP="00A26F3D">
            <w:r w:rsidRPr="003C32F7">
              <w:t>Maailm, kus elan, armastab nalju</w:t>
            </w:r>
          </w:p>
        </w:tc>
        <w:tc>
          <w:tcPr>
            <w:tcW w:w="2733" w:type="dxa"/>
          </w:tcPr>
          <w:p w:rsidR="004F0D4B" w:rsidRDefault="004F0D4B" w:rsidP="000579A5">
            <w:r>
              <w:t xml:space="preserve">Anekdoodid </w:t>
            </w:r>
          </w:p>
        </w:tc>
        <w:tc>
          <w:tcPr>
            <w:tcW w:w="2735" w:type="dxa"/>
          </w:tcPr>
          <w:p w:rsidR="004F0D4B" w:rsidRDefault="004F0D4B" w:rsidP="006E2DD5">
            <w:r>
              <w:t>Naljapäevaks valmistumine.</w:t>
            </w:r>
          </w:p>
          <w:p w:rsidR="004F0D4B" w:rsidRDefault="004F0D4B" w:rsidP="006E2DD5">
            <w:r>
              <w:t>Naljalugude jutustamine.</w:t>
            </w:r>
          </w:p>
          <w:p w:rsidR="004F0D4B" w:rsidRDefault="004F0D4B" w:rsidP="006E2DD5">
            <w:r>
              <w:t>Anekdootide esitamine dialoogina.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 xml:space="preserve">Milleta? </w:t>
            </w:r>
          </w:p>
          <w:p w:rsidR="004F0D4B" w:rsidRPr="00D64C8B" w:rsidRDefault="004F0D4B" w:rsidP="006E2DD5">
            <w:r>
              <w:t>Piltide</w:t>
            </w:r>
            <w:r w:rsidRPr="00D64C8B">
              <w:t xml:space="preserve"> ja luuletust</w:t>
            </w:r>
            <w:r>
              <w:t>e täiendamine</w:t>
            </w:r>
            <w:r w:rsidRPr="00D64C8B">
              <w:t>.</w:t>
            </w:r>
          </w:p>
          <w:p w:rsidR="004F0D4B" w:rsidRDefault="004F0D4B" w:rsidP="006E2DD5">
            <w:r>
              <w:t>Riimuvad sõnad.</w:t>
            </w:r>
          </w:p>
          <w:p w:rsidR="004F0D4B" w:rsidRPr="00D64C8B" w:rsidRDefault="004F0D4B" w:rsidP="006E2DD5">
            <w:r>
              <w:t>Tv lk 3</w:t>
            </w:r>
          </w:p>
        </w:tc>
        <w:tc>
          <w:tcPr>
            <w:tcW w:w="2710" w:type="dxa"/>
          </w:tcPr>
          <w:p w:rsidR="004F0D4B" w:rsidRDefault="004F0D4B" w:rsidP="001F0051">
            <w:r>
              <w:t xml:space="preserve">Kunstiõpetus: piltide täiendamine, esemete joonistamine; 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0579A5">
            <w:r>
              <w:t>Pipi Pikksukk Humlegardenis, 1.osa</w:t>
            </w:r>
          </w:p>
        </w:tc>
        <w:tc>
          <w:tcPr>
            <w:tcW w:w="2735" w:type="dxa"/>
          </w:tcPr>
          <w:p w:rsidR="004F0D4B" w:rsidRDefault="004F0D4B" w:rsidP="006E2DD5"/>
        </w:tc>
        <w:tc>
          <w:tcPr>
            <w:tcW w:w="2719" w:type="dxa"/>
          </w:tcPr>
          <w:p w:rsidR="004F0D4B" w:rsidRDefault="004F0D4B" w:rsidP="006E2DD5">
            <w:r>
              <w:t>Tähestik. Nimed tähestikulises järjekorras.</w:t>
            </w:r>
          </w:p>
          <w:p w:rsidR="004F0D4B" w:rsidRPr="00D64C8B" w:rsidRDefault="004F0D4B" w:rsidP="006E2DD5">
            <w:r>
              <w:t>Tv lk 4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0579A5">
            <w:r w:rsidRPr="00A81994">
              <w:t>Pipi Pikksukk Humlegarde</w:t>
            </w:r>
            <w:r>
              <w:t>nis, 2</w:t>
            </w:r>
            <w:r w:rsidRPr="00A81994">
              <w:t>.osa</w:t>
            </w:r>
          </w:p>
        </w:tc>
        <w:tc>
          <w:tcPr>
            <w:tcW w:w="2735" w:type="dxa"/>
          </w:tcPr>
          <w:p w:rsidR="004F0D4B" w:rsidRDefault="004F0D4B" w:rsidP="006E2DD5">
            <w:r>
              <w:t>Vestlus Astrid Lindgrenist.</w:t>
            </w:r>
          </w:p>
          <w:p w:rsidR="004F0D4B" w:rsidRDefault="004F0D4B" w:rsidP="0033232C">
            <w:r>
              <w:t>A Lindgreni raamatutega tutvumine. Raamatunäituse korraldamine. Lapsed tutvustavad mõnda loetud raamatut.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Omadussõnad. Lausete lõpetamine. Tv lk 5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Pr="004575C3" w:rsidRDefault="004F0D4B" w:rsidP="004575C3">
            <w:r w:rsidRPr="004575C3">
              <w:t>Pipi Humlegardenis 3.osa</w:t>
            </w:r>
          </w:p>
          <w:p w:rsidR="004F0D4B" w:rsidRDefault="004F0D4B" w:rsidP="004575C3"/>
        </w:tc>
        <w:tc>
          <w:tcPr>
            <w:tcW w:w="2735" w:type="dxa"/>
          </w:tcPr>
          <w:p w:rsidR="004F0D4B" w:rsidRDefault="004F0D4B" w:rsidP="006E2DD5"/>
        </w:tc>
        <w:tc>
          <w:tcPr>
            <w:tcW w:w="2719" w:type="dxa"/>
          </w:tcPr>
          <w:p w:rsidR="004F0D4B" w:rsidRDefault="004F0D4B" w:rsidP="006E2DD5">
            <w:r>
              <w:t>G, b, d sõna alguses. Sõnade järjekord lauses.</w:t>
            </w:r>
          </w:p>
          <w:p w:rsidR="004F0D4B" w:rsidRPr="00D64C8B" w:rsidRDefault="004F0D4B" w:rsidP="006E2DD5">
            <w:r>
              <w:t>Tähestik. Tv lk 6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Pr="004575C3" w:rsidRDefault="004F0D4B" w:rsidP="004575C3">
            <w:r w:rsidRPr="004575C3">
              <w:t>Pipi  Humlegardenis 4.osa</w:t>
            </w:r>
          </w:p>
          <w:p w:rsidR="004F0D4B" w:rsidRDefault="004F0D4B" w:rsidP="00A26F3D"/>
        </w:tc>
        <w:tc>
          <w:tcPr>
            <w:tcW w:w="2735" w:type="dxa"/>
          </w:tcPr>
          <w:p w:rsidR="004F0D4B" w:rsidRDefault="004F0D4B" w:rsidP="006E2DD5">
            <w:r>
              <w:t>Arutelu:</w:t>
            </w:r>
          </w:p>
          <w:p w:rsidR="004F0D4B" w:rsidRDefault="004F0D4B" w:rsidP="006E2DD5">
            <w:r>
              <w:t>kes on huligaan?</w:t>
            </w:r>
          </w:p>
          <w:p w:rsidR="004F0D4B" w:rsidRDefault="004F0D4B" w:rsidP="006E2DD5"/>
        </w:tc>
        <w:tc>
          <w:tcPr>
            <w:tcW w:w="2719" w:type="dxa"/>
          </w:tcPr>
          <w:p w:rsidR="004F0D4B" w:rsidRPr="00D64C8B" w:rsidRDefault="004F0D4B" w:rsidP="00A41B24">
            <w:r>
              <w:t>Häälikurühmad. Riimuvad sõnad. Tv lk 7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 w:rsidRPr="004575C3">
              <w:t>Pipi Humlegardenis 5.osa</w:t>
            </w:r>
          </w:p>
        </w:tc>
        <w:tc>
          <w:tcPr>
            <w:tcW w:w="2735" w:type="dxa"/>
          </w:tcPr>
          <w:p w:rsidR="004F0D4B" w:rsidRDefault="004F0D4B" w:rsidP="006E2DD5">
            <w:r>
              <w:t>Vestlus: Kas sinu kodukohas on mõnda  huligaani märgata?</w:t>
            </w:r>
          </w:p>
          <w:p w:rsidR="004F0D4B" w:rsidRDefault="004F0D4B" w:rsidP="006E2DD5">
            <w:r>
              <w:t>Mille järgi otsustada, et tegemist on huligaaniga?</w:t>
            </w:r>
          </w:p>
          <w:p w:rsidR="004F0D4B" w:rsidRDefault="004F0D4B" w:rsidP="00A41B24">
            <w:r>
              <w:t xml:space="preserve">Kuidas nende tegevusse suhtuda? </w:t>
            </w:r>
          </w:p>
        </w:tc>
        <w:tc>
          <w:tcPr>
            <w:tcW w:w="2719" w:type="dxa"/>
          </w:tcPr>
          <w:p w:rsidR="004F0D4B" w:rsidRDefault="004F0D4B" w:rsidP="006E2DD5">
            <w:r>
              <w:t>Harjutus teksti mõistmise kohta. Silbitamine. Riimuvad sõnad.</w:t>
            </w:r>
          </w:p>
          <w:p w:rsidR="004F0D4B" w:rsidRDefault="004F0D4B" w:rsidP="006E2DD5">
            <w:r>
              <w:t>Tv lk 8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4F0D4B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A26F3D">
            <w:r>
              <w:t xml:space="preserve">Maailmas, kus elan, on palju </w:t>
            </w:r>
            <w:r>
              <w:lastRenderedPageBreak/>
              <w:t>erinevaid tundeid</w:t>
            </w:r>
          </w:p>
        </w:tc>
        <w:tc>
          <w:tcPr>
            <w:tcW w:w="2733" w:type="dxa"/>
          </w:tcPr>
          <w:p w:rsidR="004F0D4B" w:rsidRDefault="004F0D4B" w:rsidP="00C10DF0">
            <w:r>
              <w:lastRenderedPageBreak/>
              <w:t>Rõõmus perekond</w:t>
            </w:r>
          </w:p>
          <w:p w:rsidR="004F0D4B" w:rsidRDefault="004F0D4B" w:rsidP="00C10DF0">
            <w:r>
              <w:t xml:space="preserve">Ira Lember  </w:t>
            </w:r>
          </w:p>
        </w:tc>
        <w:tc>
          <w:tcPr>
            <w:tcW w:w="2735" w:type="dxa"/>
          </w:tcPr>
          <w:p w:rsidR="004F0D4B" w:rsidRDefault="004F0D4B" w:rsidP="006E2DD5">
            <w:r>
              <w:t>Luuletuse lugemine, esitamine.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I ja J sõnades. Silbitamine.</w:t>
            </w:r>
          </w:p>
          <w:p w:rsidR="004F0D4B" w:rsidRDefault="004F0D4B" w:rsidP="006E2DD5">
            <w:r>
              <w:t>R</w:t>
            </w:r>
            <w:r w:rsidRPr="00D64C8B">
              <w:t>iimuvad sõnad.</w:t>
            </w:r>
          </w:p>
          <w:p w:rsidR="004F0D4B" w:rsidRPr="00D64C8B" w:rsidRDefault="004F0D4B" w:rsidP="006E2DD5">
            <w:r>
              <w:lastRenderedPageBreak/>
              <w:t>Tv lk 9</w:t>
            </w:r>
          </w:p>
          <w:p w:rsidR="004F0D4B" w:rsidRDefault="004F0D4B" w:rsidP="006E2DD5"/>
        </w:tc>
        <w:tc>
          <w:tcPr>
            <w:tcW w:w="2710" w:type="dxa"/>
          </w:tcPr>
          <w:p w:rsidR="004F0D4B" w:rsidRDefault="004F0D4B" w:rsidP="006E2DD5">
            <w:r>
              <w:lastRenderedPageBreak/>
              <w:t>Kunstiõpetus: joonistamine teksti põhjal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C10DF0">
            <w:r>
              <w:t xml:space="preserve">Nutu-Leenu </w:t>
            </w:r>
          </w:p>
          <w:p w:rsidR="004F0D4B" w:rsidRDefault="004F0D4B" w:rsidP="00C10DF0">
            <w:r>
              <w:t>H Vilep 1. osa</w:t>
            </w:r>
          </w:p>
        </w:tc>
        <w:tc>
          <w:tcPr>
            <w:tcW w:w="2735" w:type="dxa"/>
          </w:tcPr>
          <w:p w:rsidR="004F0D4B" w:rsidRDefault="004F0D4B" w:rsidP="00E00B41">
            <w:r>
              <w:t>Küsimustele vastamine.</w:t>
            </w:r>
          </w:p>
          <w:p w:rsidR="004F0D4B" w:rsidRDefault="004F0D4B" w:rsidP="00E00B41">
            <w:r>
              <w:t>Teksti lugemine osalistega.</w:t>
            </w:r>
          </w:p>
        </w:tc>
        <w:tc>
          <w:tcPr>
            <w:tcW w:w="2719" w:type="dxa"/>
          </w:tcPr>
          <w:p w:rsidR="004F0D4B" w:rsidRDefault="004F0D4B" w:rsidP="00E00B41">
            <w:r>
              <w:t>Lausete lõpetamine. Täishääliku pikkus. Tv lk 10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C10DF0">
            <w:r>
              <w:t xml:space="preserve">Nutu-Leenu </w:t>
            </w:r>
          </w:p>
          <w:p w:rsidR="004F0D4B" w:rsidRDefault="004F0D4B" w:rsidP="00C10DF0">
            <w:r>
              <w:t>H Vilep 2. osa</w:t>
            </w:r>
          </w:p>
        </w:tc>
        <w:tc>
          <w:tcPr>
            <w:tcW w:w="2735" w:type="dxa"/>
          </w:tcPr>
          <w:p w:rsidR="004F0D4B" w:rsidRDefault="004F0D4B" w:rsidP="00E00B41">
            <w:r>
              <w:t>Küsimustele vastamine. Teksti lugemine osalistega (1. Ja 2. osa).</w:t>
            </w:r>
          </w:p>
        </w:tc>
        <w:tc>
          <w:tcPr>
            <w:tcW w:w="2719" w:type="dxa"/>
          </w:tcPr>
          <w:p w:rsidR="004F0D4B" w:rsidRDefault="004F0D4B" w:rsidP="00E00B41">
            <w:r>
              <w:t>Häälikupikkused. Sünonüümid. Mõistatused.</w:t>
            </w:r>
          </w:p>
          <w:p w:rsidR="004F0D4B" w:rsidRDefault="004F0D4B" w:rsidP="00E00B41">
            <w:r>
              <w:t>Tv lk 11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C10DF0">
            <w:r>
              <w:t xml:space="preserve">Kõige õnnelikum päev </w:t>
            </w:r>
          </w:p>
        </w:tc>
        <w:tc>
          <w:tcPr>
            <w:tcW w:w="2735" w:type="dxa"/>
          </w:tcPr>
          <w:p w:rsidR="004F0D4B" w:rsidRDefault="004F0D4B" w:rsidP="00E00B41">
            <w:r>
              <w:t>Jutustamine. Vestlus: minu kõige õnnelikum päev.</w:t>
            </w:r>
          </w:p>
        </w:tc>
        <w:tc>
          <w:tcPr>
            <w:tcW w:w="2719" w:type="dxa"/>
          </w:tcPr>
          <w:p w:rsidR="004F0D4B" w:rsidRDefault="004F0D4B" w:rsidP="00E00B41">
            <w:r>
              <w:t>Lausete lõpumärgid. Mida teeb?</w:t>
            </w:r>
          </w:p>
          <w:p w:rsidR="004F0D4B" w:rsidRDefault="004F0D4B" w:rsidP="00E00B41">
            <w:r>
              <w:t>Tv lk 12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F246D7" w:rsidRDefault="004F0D4B" w:rsidP="00A26F3D">
            <w:r>
              <w:t xml:space="preserve">Laul kurbusest </w:t>
            </w:r>
          </w:p>
          <w:p w:rsidR="004F0D4B" w:rsidRDefault="004F0D4B" w:rsidP="00A26F3D">
            <w:r>
              <w:t>Astrid Reinla</w:t>
            </w:r>
          </w:p>
        </w:tc>
        <w:tc>
          <w:tcPr>
            <w:tcW w:w="2735" w:type="dxa"/>
          </w:tcPr>
          <w:p w:rsidR="004F0D4B" w:rsidRDefault="004F0D4B" w:rsidP="00E00B41">
            <w:r>
              <w:t>Luuletuse lugemine. Analüüs.</w:t>
            </w:r>
          </w:p>
        </w:tc>
        <w:tc>
          <w:tcPr>
            <w:tcW w:w="2719" w:type="dxa"/>
          </w:tcPr>
          <w:p w:rsidR="004F0D4B" w:rsidRDefault="004F0D4B" w:rsidP="00E00B41">
            <w:r>
              <w:t>Mõistekaart. Tv lk 13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Marta ja Karl läksid tülli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Vestlus: miks tülitsetakse?, kuidas saame tüli ära hoida?</w:t>
            </w:r>
          </w:p>
        </w:tc>
        <w:tc>
          <w:tcPr>
            <w:tcW w:w="2719" w:type="dxa"/>
          </w:tcPr>
          <w:p w:rsidR="004F0D4B" w:rsidRDefault="004F0D4B" w:rsidP="00E00B41">
            <w:r>
              <w:t>Lünkharjutus. Häälikupikkus.</w:t>
            </w:r>
          </w:p>
          <w:p w:rsidR="004F0D4B" w:rsidRDefault="004F0D4B" w:rsidP="00E00B41">
            <w:r>
              <w:t>Tv lk 14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 xml:space="preserve">nädal </w:t>
            </w:r>
          </w:p>
          <w:p w:rsidR="004F0D4B" w:rsidRDefault="004F0D4B" w:rsidP="008B2952">
            <w:r w:rsidRPr="0038016E">
              <w:t xml:space="preserve">Maailmas, </w:t>
            </w:r>
            <w:r>
              <w:t>kus elan, peab olema ettevaatlik</w:t>
            </w:r>
          </w:p>
        </w:tc>
        <w:tc>
          <w:tcPr>
            <w:tcW w:w="2733" w:type="dxa"/>
          </w:tcPr>
          <w:p w:rsidR="004F0D4B" w:rsidRDefault="004F0D4B" w:rsidP="000579A5">
            <w:r w:rsidRPr="0038016E">
              <w:t>Marta ja Karl uurivad koeraraamatut</w:t>
            </w:r>
            <w:r>
              <w:t>,</w:t>
            </w:r>
            <w:r w:rsidRPr="0038016E">
              <w:t xml:space="preserve"> 1.osa</w:t>
            </w:r>
          </w:p>
        </w:tc>
        <w:tc>
          <w:tcPr>
            <w:tcW w:w="2735" w:type="dxa"/>
          </w:tcPr>
          <w:p w:rsidR="004F0D4B" w:rsidRDefault="004F0D4B" w:rsidP="006E2DD5">
            <w:r>
              <w:t xml:space="preserve">Vestlus: koerad, meie truud sõbrad.  </w:t>
            </w:r>
          </w:p>
          <w:p w:rsidR="004F0D4B" w:rsidRDefault="004F0D4B" w:rsidP="006E2DD5">
            <w:r>
              <w:t>Kus ja milleks koeri kasutatakse?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Koerast j</w:t>
            </w:r>
            <w:r w:rsidRPr="00D64C8B">
              <w:t>utuke</w:t>
            </w:r>
            <w:r>
              <w:t>se kirjutamine.</w:t>
            </w:r>
          </w:p>
          <w:p w:rsidR="004F0D4B" w:rsidRPr="00D64C8B" w:rsidRDefault="004F0D4B" w:rsidP="006E2DD5">
            <w:r>
              <w:t>Mitmus.</w:t>
            </w:r>
          </w:p>
          <w:p w:rsidR="004F0D4B" w:rsidRDefault="004F0D4B" w:rsidP="006E2DD5">
            <w:r w:rsidRPr="00D64C8B">
              <w:t>Täishääliku pikkus.</w:t>
            </w:r>
          </w:p>
          <w:p w:rsidR="004F0D4B" w:rsidRPr="00D64C8B" w:rsidRDefault="004F0D4B" w:rsidP="006E2DD5">
            <w:r>
              <w:t>Tv lk 15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25336C"/>
        </w:tc>
      </w:tr>
      <w:tr w:rsidR="004F0D4B" w:rsidTr="00EE5D8C">
        <w:tc>
          <w:tcPr>
            <w:tcW w:w="3323" w:type="dxa"/>
          </w:tcPr>
          <w:p w:rsidR="004F0D4B" w:rsidRDefault="004F0D4B" w:rsidP="00235D6E"/>
        </w:tc>
        <w:tc>
          <w:tcPr>
            <w:tcW w:w="2733" w:type="dxa"/>
          </w:tcPr>
          <w:p w:rsidR="004F0D4B" w:rsidRDefault="004F0D4B" w:rsidP="000579A5">
            <w:r w:rsidRPr="0038016E">
              <w:t>Marta ja Karl uurivad koeraraamatut</w:t>
            </w:r>
            <w:r>
              <w:t>, 2</w:t>
            </w:r>
            <w:r w:rsidRPr="0038016E">
              <w:t>.osa</w:t>
            </w:r>
          </w:p>
        </w:tc>
        <w:tc>
          <w:tcPr>
            <w:tcW w:w="2735" w:type="dxa"/>
          </w:tcPr>
          <w:p w:rsidR="004F0D4B" w:rsidRDefault="004F0D4B" w:rsidP="006E2DD5">
            <w:r>
              <w:t xml:space="preserve">Arutelu: Missuguseid koeratõuge teame? </w:t>
            </w:r>
          </w:p>
          <w:p w:rsidR="004F0D4B" w:rsidRDefault="004F0D4B" w:rsidP="006E2DD5"/>
        </w:tc>
        <w:tc>
          <w:tcPr>
            <w:tcW w:w="2719" w:type="dxa"/>
          </w:tcPr>
          <w:p w:rsidR="004F0D4B" w:rsidRPr="00D64C8B" w:rsidRDefault="004F0D4B" w:rsidP="006E2DD5">
            <w:r>
              <w:t>Nuputamine</w:t>
            </w:r>
            <w:r w:rsidRPr="00D64C8B">
              <w:t>: nimed koerte</w:t>
            </w:r>
            <w:r>
              <w:t>le.</w:t>
            </w:r>
            <w:r w:rsidRPr="00D64C8B">
              <w:t xml:space="preserve"> </w:t>
            </w:r>
          </w:p>
          <w:p w:rsidR="004F0D4B" w:rsidRPr="00D64C8B" w:rsidRDefault="004F0D4B" w:rsidP="006E2DD5">
            <w:r>
              <w:t>Silbitamine. I ja j. Tv lk 16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0579A5">
            <w:r w:rsidRPr="0038016E">
              <w:t>Marta ja Karl uurivad koeraraamatut</w:t>
            </w:r>
            <w:r>
              <w:t>, 3</w:t>
            </w:r>
            <w:r w:rsidRPr="0038016E">
              <w:t>.osa</w:t>
            </w:r>
          </w:p>
        </w:tc>
        <w:tc>
          <w:tcPr>
            <w:tcW w:w="2735" w:type="dxa"/>
          </w:tcPr>
          <w:p w:rsidR="004F0D4B" w:rsidRDefault="004F0D4B" w:rsidP="00F94378">
            <w:r>
              <w:t>Koostada referaat. Teema:</w:t>
            </w:r>
          </w:p>
          <w:p w:rsidR="004F0D4B" w:rsidRDefault="004F0D4B" w:rsidP="00F94378">
            <w:r>
              <w:t>Koerad</w:t>
            </w:r>
          </w:p>
          <w:p w:rsidR="004F0D4B" w:rsidRDefault="004F0D4B" w:rsidP="006E2DD5"/>
        </w:tc>
        <w:tc>
          <w:tcPr>
            <w:tcW w:w="2719" w:type="dxa"/>
          </w:tcPr>
          <w:p w:rsidR="004F0D4B" w:rsidRDefault="004F0D4B" w:rsidP="006E2DD5">
            <w:r>
              <w:t>Õige või vale väide?</w:t>
            </w:r>
          </w:p>
          <w:p w:rsidR="004F0D4B" w:rsidRPr="00D64C8B" w:rsidRDefault="004F0D4B" w:rsidP="006E2DD5">
            <w:r>
              <w:t>Tv lk 17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0579A5">
            <w:r w:rsidRPr="0038016E">
              <w:t>Tikk – kas sõber või vaenlane?</w:t>
            </w:r>
          </w:p>
        </w:tc>
        <w:tc>
          <w:tcPr>
            <w:tcW w:w="2735" w:type="dxa"/>
          </w:tcPr>
          <w:p w:rsidR="004F0D4B" w:rsidRDefault="004F0D4B" w:rsidP="00F94378">
            <w:r>
              <w:t>Tulekahju.</w:t>
            </w:r>
            <w:r w:rsidRPr="00D64C8B">
              <w:t xml:space="preserve"> Kuidas teatad</w:t>
            </w:r>
            <w:r>
              <w:t>a</w:t>
            </w:r>
            <w:r w:rsidRPr="00D64C8B">
              <w:t xml:space="preserve"> tulekahjust?</w:t>
            </w:r>
          </w:p>
        </w:tc>
        <w:tc>
          <w:tcPr>
            <w:tcW w:w="2719" w:type="dxa"/>
          </w:tcPr>
          <w:p w:rsidR="004F0D4B" w:rsidRPr="00D64C8B" w:rsidRDefault="004F0D4B" w:rsidP="00F94378">
            <w:r>
              <w:t>Lünkharjutus.</w:t>
            </w:r>
            <w:r w:rsidRPr="00D64C8B">
              <w:t xml:space="preserve"> </w:t>
            </w:r>
          </w:p>
          <w:p w:rsidR="004F0D4B" w:rsidRPr="00D64C8B" w:rsidRDefault="004F0D4B" w:rsidP="00F94378">
            <w:r w:rsidRPr="00D64C8B">
              <w:t>Liitsõnad</w:t>
            </w:r>
            <w:r>
              <w:t>. Tv lk 18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0579A5">
            <w:r>
              <w:t>Iseäralik jutt</w:t>
            </w:r>
          </w:p>
        </w:tc>
        <w:tc>
          <w:tcPr>
            <w:tcW w:w="2735" w:type="dxa"/>
          </w:tcPr>
          <w:p w:rsidR="004F0D4B" w:rsidRPr="00D64C8B" w:rsidRDefault="004F0D4B" w:rsidP="00F94378">
            <w:r>
              <w:t xml:space="preserve">Vestlus: </w:t>
            </w:r>
            <w:r w:rsidRPr="00D64C8B">
              <w:t>Mida sina täna koolis tegid?</w:t>
            </w:r>
          </w:p>
          <w:p w:rsidR="004F0D4B" w:rsidRPr="00D64C8B" w:rsidRDefault="004F0D4B" w:rsidP="00F94378">
            <w:r w:rsidRPr="00D64C8B">
              <w:t>Mida võib metsas teha?</w:t>
            </w:r>
          </w:p>
          <w:p w:rsidR="004F0D4B" w:rsidRDefault="004F0D4B" w:rsidP="006E2DD5"/>
        </w:tc>
        <w:tc>
          <w:tcPr>
            <w:tcW w:w="2719" w:type="dxa"/>
          </w:tcPr>
          <w:p w:rsidR="004F0D4B" w:rsidRDefault="004F0D4B" w:rsidP="006E2DD5">
            <w:r>
              <w:t>Sõnade kirjutamine.</w:t>
            </w:r>
          </w:p>
          <w:p w:rsidR="004F0D4B" w:rsidRPr="00D64C8B" w:rsidRDefault="004F0D4B" w:rsidP="006E2DD5">
            <w:r>
              <w:t>Tv lk 19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lastRenderedPageBreak/>
              <w:t>nädal</w:t>
            </w:r>
          </w:p>
          <w:p w:rsidR="004F0D4B" w:rsidRDefault="004F0D4B" w:rsidP="004F0D4B">
            <w:r>
              <w:t xml:space="preserve">Maailmas, kus elan, hoolitakse tervisest </w:t>
            </w:r>
          </w:p>
        </w:tc>
        <w:tc>
          <w:tcPr>
            <w:tcW w:w="2733" w:type="dxa"/>
          </w:tcPr>
          <w:p w:rsidR="004F0D4B" w:rsidRDefault="00F246D7" w:rsidP="00A26F3D">
            <w:r>
              <w:t>Olla või p</w:t>
            </w:r>
            <w:r w:rsidR="004F0D4B">
              <w:t>olla?</w:t>
            </w:r>
          </w:p>
          <w:p w:rsidR="004F0D4B" w:rsidRDefault="004F0D4B" w:rsidP="00A26F3D">
            <w:r>
              <w:t>Joel Sang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Vestlus: mis on meie elus toredat? Mis on meie elus ebameeldiv? Kas on toredam olla või mitte olla?</w:t>
            </w:r>
          </w:p>
        </w:tc>
        <w:tc>
          <w:tcPr>
            <w:tcW w:w="2719" w:type="dxa"/>
          </w:tcPr>
          <w:p w:rsidR="004F0D4B" w:rsidRDefault="004F0D4B" w:rsidP="00E00B41">
            <w:r>
              <w:t xml:space="preserve"> Vastandsõnad. Lausete moodustamine. Loovharjutus.</w:t>
            </w:r>
          </w:p>
          <w:p w:rsidR="004F0D4B" w:rsidRDefault="004F0D4B" w:rsidP="00E00B41">
            <w:r>
              <w:t>Tv lk 20</w:t>
            </w:r>
          </w:p>
        </w:tc>
        <w:tc>
          <w:tcPr>
            <w:tcW w:w="2710" w:type="dxa"/>
          </w:tcPr>
          <w:p w:rsidR="004F0D4B" w:rsidRDefault="004F0D4B" w:rsidP="00E00B41">
            <w:r>
              <w:t>Kunstiõpetus: luuletuse  kohta piltide joonistamine, koduste tööriistade joonistamine, nimetuste kirjutamine;</w:t>
            </w:r>
          </w:p>
          <w:p w:rsidR="004F0D4B" w:rsidRDefault="004F0D4B" w:rsidP="00E00B41">
            <w:r>
              <w:t>Inimeseõpetus: kuidas hoida tervist?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Vanaisa haigus</w:t>
            </w:r>
          </w:p>
          <w:p w:rsidR="004F0D4B" w:rsidRDefault="004F0D4B" w:rsidP="00A26F3D">
            <w:r>
              <w:t>Ivar Soopan</w:t>
            </w:r>
          </w:p>
        </w:tc>
        <w:tc>
          <w:tcPr>
            <w:tcW w:w="2735" w:type="dxa"/>
          </w:tcPr>
          <w:p w:rsidR="004F0D4B" w:rsidRDefault="004F0D4B" w:rsidP="00E00B41">
            <w:r>
              <w:t xml:space="preserve"> Vestlus: miks jäid vanaisa kopsud haigeks? Kuidas saame hoiduda haigustest?</w:t>
            </w:r>
          </w:p>
        </w:tc>
        <w:tc>
          <w:tcPr>
            <w:tcW w:w="2719" w:type="dxa"/>
          </w:tcPr>
          <w:p w:rsidR="004F0D4B" w:rsidRDefault="004F0D4B" w:rsidP="00E00B41">
            <w:r>
              <w:t>Küsimustele vastamine. Lünkharjutus teksti mõistmise kohta.</w:t>
            </w:r>
          </w:p>
          <w:p w:rsidR="004F0D4B" w:rsidRDefault="004F0D4B" w:rsidP="00E00B41">
            <w:r>
              <w:t>Tv lk 21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 xml:space="preserve">Saunalugu </w:t>
            </w:r>
          </w:p>
          <w:p w:rsidR="004F0D4B" w:rsidRDefault="004F0D4B" w:rsidP="00A26F3D">
            <w:r>
              <w:t xml:space="preserve">O Saar </w:t>
            </w:r>
          </w:p>
        </w:tc>
        <w:tc>
          <w:tcPr>
            <w:tcW w:w="2735" w:type="dxa"/>
          </w:tcPr>
          <w:p w:rsidR="004F0D4B" w:rsidRDefault="004F0D4B" w:rsidP="00E00B41">
            <w:r>
              <w:t>Luuletuse lugemine. Vestlus: miks peab saunas käima?</w:t>
            </w:r>
          </w:p>
        </w:tc>
        <w:tc>
          <w:tcPr>
            <w:tcW w:w="2719" w:type="dxa"/>
          </w:tcPr>
          <w:p w:rsidR="004F0D4B" w:rsidRDefault="004F0D4B" w:rsidP="00E00B41">
            <w:r>
              <w:t>Loovülesanne. Küsimustele vastamine. Tv lk 22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Varesele valu</w:t>
            </w:r>
          </w:p>
        </w:tc>
        <w:tc>
          <w:tcPr>
            <w:tcW w:w="2735" w:type="dxa"/>
          </w:tcPr>
          <w:p w:rsidR="004F0D4B" w:rsidRDefault="004F0D4B" w:rsidP="00E00B41">
            <w:r>
              <w:t>Mis on loitsud. Loitsu lugemine koos tegevusega, pähe õppimine.</w:t>
            </w:r>
          </w:p>
        </w:tc>
        <w:tc>
          <w:tcPr>
            <w:tcW w:w="2719" w:type="dxa"/>
          </w:tcPr>
          <w:p w:rsidR="004F0D4B" w:rsidRDefault="004F0D4B" w:rsidP="00E00B41">
            <w:r>
              <w:t xml:space="preserve">Täishäälikuühendid. </w:t>
            </w:r>
          </w:p>
          <w:p w:rsidR="004F0D4B" w:rsidRDefault="004F0D4B" w:rsidP="00E00B41">
            <w:r>
              <w:t>Tv lk 23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Meie koeral on depressioon</w:t>
            </w:r>
          </w:p>
        </w:tc>
        <w:tc>
          <w:tcPr>
            <w:tcW w:w="2735" w:type="dxa"/>
          </w:tcPr>
          <w:p w:rsidR="004F0D4B" w:rsidRDefault="004F0D4B" w:rsidP="00E00B41">
            <w:r>
              <w:t>Jutu lõpetamine piltide järgi. Vestlus: kuidas tuleb lemmiklooma hoida, et ta haigeks ei jääks.</w:t>
            </w:r>
          </w:p>
        </w:tc>
        <w:tc>
          <w:tcPr>
            <w:tcW w:w="2719" w:type="dxa"/>
          </w:tcPr>
          <w:p w:rsidR="004F0D4B" w:rsidRDefault="004F0D4B" w:rsidP="00E00B41">
            <w:r>
              <w:t>Koer jutustab: „Minu elulugu”</w:t>
            </w:r>
          </w:p>
          <w:p w:rsidR="004F0D4B" w:rsidRDefault="004F0D4B" w:rsidP="00E00B41">
            <w:r>
              <w:t>Tv lk 24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A26F3D"/>
        </w:tc>
        <w:tc>
          <w:tcPr>
            <w:tcW w:w="2733" w:type="dxa"/>
          </w:tcPr>
          <w:p w:rsidR="004F0D4B" w:rsidRDefault="004F0D4B" w:rsidP="00A26F3D">
            <w:r>
              <w:t>Naer on terviseks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Vestlus: milline tähendus on vanasõnal „Naer on terviseks”?</w:t>
            </w:r>
          </w:p>
          <w:p w:rsidR="004F0D4B" w:rsidRDefault="004F0D4B" w:rsidP="00E00B41">
            <w:r>
              <w:t>Naljalugude, - luuletuste lugemine.</w:t>
            </w:r>
          </w:p>
        </w:tc>
        <w:tc>
          <w:tcPr>
            <w:tcW w:w="2719" w:type="dxa"/>
          </w:tcPr>
          <w:p w:rsidR="004F0D4B" w:rsidRDefault="004F0D4B" w:rsidP="00E00B41">
            <w:r>
              <w:t>Vigade parandamine.</w:t>
            </w:r>
          </w:p>
          <w:p w:rsidR="004F0D4B" w:rsidRDefault="004F0D4B" w:rsidP="00E00B41">
            <w:r>
              <w:t>Tv lk 25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583166">
            <w:r w:rsidRPr="00EE5D8C">
              <w:t>Maailm</w:t>
            </w:r>
            <w:r>
              <w:t xml:space="preserve">as, kus elan, loetakse muinasjutte </w:t>
            </w:r>
          </w:p>
        </w:tc>
        <w:tc>
          <w:tcPr>
            <w:tcW w:w="2733" w:type="dxa"/>
          </w:tcPr>
          <w:p w:rsidR="004F0D4B" w:rsidRDefault="004F0D4B" w:rsidP="00A54B6B">
            <w:r w:rsidRPr="00F95522">
              <w:t>Hiir Salesaba plaanib ballile minna</w:t>
            </w:r>
          </w:p>
        </w:tc>
        <w:tc>
          <w:tcPr>
            <w:tcW w:w="2735" w:type="dxa"/>
          </w:tcPr>
          <w:p w:rsidR="004F0D4B" w:rsidRDefault="004F0D4B" w:rsidP="006E2DD5">
            <w:r>
              <w:t>Arutelu: Kas jutt on tõepärane või muinasjutuline?</w:t>
            </w:r>
          </w:p>
          <w:p w:rsidR="004F0D4B" w:rsidRDefault="004F0D4B" w:rsidP="006E2DD5">
            <w:r>
              <w:t xml:space="preserve">Mis seda väidet kinnitab? 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G</w:t>
            </w:r>
            <w:r w:rsidRPr="00D64C8B">
              <w:t>,</w:t>
            </w:r>
            <w:r>
              <w:t xml:space="preserve"> </w:t>
            </w:r>
            <w:r w:rsidRPr="00D64C8B">
              <w:t>b,</w:t>
            </w:r>
            <w:r>
              <w:t xml:space="preserve"> </w:t>
            </w:r>
            <w:r w:rsidRPr="00D64C8B">
              <w:t>d sõna algul.</w:t>
            </w:r>
          </w:p>
          <w:p w:rsidR="004F0D4B" w:rsidRDefault="004F0D4B" w:rsidP="006E2DD5">
            <w:r>
              <w:t>Koma nõudvad sidesõnad aga, sest, et, kuid.</w:t>
            </w:r>
          </w:p>
          <w:p w:rsidR="004F0D4B" w:rsidRPr="00D64C8B" w:rsidRDefault="004F0D4B" w:rsidP="006E2DD5">
            <w:r>
              <w:t>Tv lk 26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>
            <w:r>
              <w:t>Kunstiõpetus: piltide värvimine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 w:rsidRPr="00F95522">
              <w:t>Konngi läheb ballile</w:t>
            </w:r>
          </w:p>
        </w:tc>
        <w:tc>
          <w:tcPr>
            <w:tcW w:w="2735" w:type="dxa"/>
          </w:tcPr>
          <w:p w:rsidR="004F0D4B" w:rsidRDefault="004F0D4B" w:rsidP="006E2DD5">
            <w:r>
              <w:t xml:space="preserve">Kevadballi pildid tahvlile, igaüks tutvustab lühidalt </w:t>
            </w:r>
            <w:r>
              <w:lastRenderedPageBreak/>
              <w:t>oma lugu. Kes on ballil? Mis tujus? Mida teeb? jne</w:t>
            </w:r>
          </w:p>
        </w:tc>
        <w:tc>
          <w:tcPr>
            <w:tcW w:w="2719" w:type="dxa"/>
          </w:tcPr>
          <w:p w:rsidR="004F0D4B" w:rsidRPr="00D64C8B" w:rsidRDefault="004F0D4B" w:rsidP="006E2DD5">
            <w:r w:rsidRPr="00D64C8B">
              <w:lastRenderedPageBreak/>
              <w:t>Hääliku pikkus.</w:t>
            </w:r>
          </w:p>
          <w:p w:rsidR="004F0D4B" w:rsidRDefault="004F0D4B" w:rsidP="00B33AC2">
            <w:r>
              <w:t xml:space="preserve">Valikharjutus. Nimede </w:t>
            </w:r>
            <w:r>
              <w:lastRenderedPageBreak/>
              <w:t>kirjutamine.</w:t>
            </w:r>
            <w:r w:rsidRPr="00D64C8B">
              <w:t xml:space="preserve"> </w:t>
            </w:r>
            <w:r>
              <w:t>Lausete moodustamine.</w:t>
            </w:r>
          </w:p>
          <w:p w:rsidR="004F0D4B" w:rsidRPr="00D64C8B" w:rsidRDefault="004F0D4B" w:rsidP="00B33AC2">
            <w:r>
              <w:t>Tv lk 27</w:t>
            </w:r>
          </w:p>
        </w:tc>
        <w:tc>
          <w:tcPr>
            <w:tcW w:w="2710" w:type="dxa"/>
          </w:tcPr>
          <w:p w:rsidR="004F0D4B" w:rsidRDefault="004F0D4B" w:rsidP="00B33AC2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>
              <w:t>Nukitsamees</w:t>
            </w:r>
          </w:p>
          <w:p w:rsidR="004F0D4B" w:rsidRDefault="004F0D4B" w:rsidP="00A54B6B">
            <w:r>
              <w:t>1.osa</w:t>
            </w:r>
          </w:p>
        </w:tc>
        <w:tc>
          <w:tcPr>
            <w:tcW w:w="2735" w:type="dxa"/>
          </w:tcPr>
          <w:p w:rsidR="004F0D4B" w:rsidRDefault="004F0D4B" w:rsidP="006E2DD5">
            <w:r>
              <w:t>Teksti lugemine, küsimustele vastamine, jutustamine.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H</w:t>
            </w:r>
            <w:r w:rsidRPr="00D64C8B">
              <w:t xml:space="preserve"> sõna algul.</w:t>
            </w:r>
          </w:p>
          <w:p w:rsidR="004F0D4B" w:rsidRDefault="004F0D4B" w:rsidP="006E2DD5">
            <w:r>
              <w:t>K</w:t>
            </w:r>
            <w:r w:rsidRPr="00D64C8B">
              <w:t>,</w:t>
            </w:r>
            <w:r>
              <w:t xml:space="preserve"> </w:t>
            </w:r>
            <w:r w:rsidRPr="00D64C8B">
              <w:t>p,</w:t>
            </w:r>
            <w:r>
              <w:t xml:space="preserve"> </w:t>
            </w:r>
            <w:r w:rsidRPr="00D64C8B">
              <w:t>t</w:t>
            </w:r>
            <w:r>
              <w:t xml:space="preserve"> s-i kõrval.</w:t>
            </w:r>
          </w:p>
          <w:p w:rsidR="004F0D4B" w:rsidRPr="00D64C8B" w:rsidRDefault="004F0D4B" w:rsidP="006E2DD5">
            <w:r>
              <w:t>Tv lk 28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>
              <w:t>Nukitsamees</w:t>
            </w:r>
          </w:p>
          <w:p w:rsidR="004F0D4B" w:rsidRDefault="004F0D4B" w:rsidP="00A54B6B">
            <w:r>
              <w:t>2.osa</w:t>
            </w:r>
          </w:p>
        </w:tc>
        <w:tc>
          <w:tcPr>
            <w:tcW w:w="2735" w:type="dxa"/>
          </w:tcPr>
          <w:p w:rsidR="004F0D4B" w:rsidRDefault="004F0D4B" w:rsidP="006E2DD5">
            <w:r>
              <w:t>Teksti lugemine, küsimustele vastamine, jutustamine.</w:t>
            </w:r>
          </w:p>
        </w:tc>
        <w:tc>
          <w:tcPr>
            <w:tcW w:w="2719" w:type="dxa"/>
          </w:tcPr>
          <w:p w:rsidR="004F0D4B" w:rsidRPr="00D64C8B" w:rsidRDefault="004F0D4B" w:rsidP="006E2DD5">
            <w:r w:rsidRPr="00D64C8B">
              <w:t>M</w:t>
            </w:r>
            <w:r>
              <w:t>is on pildil? K, p, t s-i kõrval.</w:t>
            </w:r>
          </w:p>
          <w:p w:rsidR="004F0D4B" w:rsidRDefault="004F0D4B" w:rsidP="006E2DD5">
            <w:r>
              <w:t>Koma lauses.</w:t>
            </w:r>
          </w:p>
          <w:p w:rsidR="004F0D4B" w:rsidRPr="00D64C8B" w:rsidRDefault="004F0D4B" w:rsidP="006E2DD5">
            <w:r>
              <w:t>Tv lk 29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>
              <w:t>Nukitsamees</w:t>
            </w:r>
          </w:p>
          <w:p w:rsidR="004F0D4B" w:rsidRDefault="004F0D4B" w:rsidP="00A54B6B">
            <w:r>
              <w:t>3.osa</w:t>
            </w:r>
          </w:p>
        </w:tc>
        <w:tc>
          <w:tcPr>
            <w:tcW w:w="2735" w:type="dxa"/>
          </w:tcPr>
          <w:p w:rsidR="004F0D4B" w:rsidRDefault="004F0D4B" w:rsidP="006E2DD5">
            <w:r>
              <w:t>Teksti lugemine, küsimustele vastamine, jutustamine.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 xml:space="preserve">H </w:t>
            </w:r>
            <w:r w:rsidRPr="00D64C8B">
              <w:t>sõna algul</w:t>
            </w:r>
            <w:r>
              <w:t>.</w:t>
            </w:r>
          </w:p>
          <w:p w:rsidR="004F0D4B" w:rsidRPr="00D64C8B" w:rsidRDefault="004F0D4B" w:rsidP="006E2DD5">
            <w:r w:rsidRPr="00D64C8B">
              <w:t>Mida teeb</w:t>
            </w:r>
            <w:r>
              <w:t>? Tv lk 30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F95522">
            <w:r>
              <w:t>Nukitsamees 4. osa</w:t>
            </w:r>
          </w:p>
        </w:tc>
        <w:tc>
          <w:tcPr>
            <w:tcW w:w="2735" w:type="dxa"/>
          </w:tcPr>
          <w:p w:rsidR="004F0D4B" w:rsidRDefault="004F0D4B" w:rsidP="006E2DD5">
            <w:r>
              <w:t>Teksti lugemine, küsimustele vastamine, jutustamine.</w:t>
            </w:r>
          </w:p>
          <w:p w:rsidR="004F0D4B" w:rsidRDefault="004F0D4B" w:rsidP="006E2DD5">
            <w:r>
              <w:t>Tegelaste iseloomustamine.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Salakirja lahendamine.</w:t>
            </w:r>
          </w:p>
          <w:p w:rsidR="004F0D4B" w:rsidRDefault="004F0D4B" w:rsidP="006E2DD5">
            <w:r>
              <w:t>K, p, t s-i kõrval.</w:t>
            </w:r>
          </w:p>
          <w:p w:rsidR="004F0D4B" w:rsidRPr="00D64C8B" w:rsidRDefault="004F0D4B" w:rsidP="006E2DD5">
            <w:r>
              <w:t>Tv lk 31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ED5A88">
            <w:r>
              <w:t xml:space="preserve">Maailmas, kus elan, elavad ka paharetid </w:t>
            </w:r>
          </w:p>
        </w:tc>
        <w:tc>
          <w:tcPr>
            <w:tcW w:w="2733" w:type="dxa"/>
          </w:tcPr>
          <w:p w:rsidR="004F0D4B" w:rsidRDefault="004F0D4B" w:rsidP="00EE5D8C">
            <w:r>
              <w:t>Senna</w:t>
            </w:r>
          </w:p>
        </w:tc>
        <w:tc>
          <w:tcPr>
            <w:tcW w:w="2735" w:type="dxa"/>
          </w:tcPr>
          <w:p w:rsidR="004F0D4B" w:rsidRDefault="004F0D4B" w:rsidP="00E00B41">
            <w:r>
              <w:t>Teksti lugemine osalistena. Vestlus: mis on vargus? Kuidas me sellesse suhtume? Milline on varga saatus?</w:t>
            </w:r>
          </w:p>
        </w:tc>
        <w:tc>
          <w:tcPr>
            <w:tcW w:w="2719" w:type="dxa"/>
          </w:tcPr>
          <w:p w:rsidR="004F0D4B" w:rsidRDefault="004F0D4B" w:rsidP="00E00B41">
            <w:r>
              <w:t>Küsimuste moodustamine.</w:t>
            </w:r>
          </w:p>
          <w:p w:rsidR="004F0D4B" w:rsidRDefault="004F0D4B" w:rsidP="00E00B41">
            <w:r>
              <w:t>Ristsõna lahendamine.</w:t>
            </w:r>
          </w:p>
          <w:p w:rsidR="004F0D4B" w:rsidRDefault="004F0D4B" w:rsidP="00E00B41">
            <w:r>
              <w:t>Tv lk 32</w:t>
            </w:r>
          </w:p>
        </w:tc>
        <w:tc>
          <w:tcPr>
            <w:tcW w:w="2710" w:type="dxa"/>
          </w:tcPr>
          <w:p w:rsidR="004F0D4B" w:rsidRDefault="004F0D4B" w:rsidP="00E00B41">
            <w:r>
              <w:t>Kunstiõpetus: kirjelduse järgi joonistamine; Inimeseõpetus: kuidas suhtuda narrimisse; miks narritakse;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Pasatskil on halvad kombed</w:t>
            </w:r>
          </w:p>
        </w:tc>
        <w:tc>
          <w:tcPr>
            <w:tcW w:w="2735" w:type="dxa"/>
          </w:tcPr>
          <w:p w:rsidR="004F0D4B" w:rsidRDefault="004F0D4B" w:rsidP="00E00B41">
            <w:r>
              <w:t>Küsimustele vastamine. Arutelu: milline koer on Pasatski?</w:t>
            </w:r>
          </w:p>
        </w:tc>
        <w:tc>
          <w:tcPr>
            <w:tcW w:w="2719" w:type="dxa"/>
          </w:tcPr>
          <w:p w:rsidR="004F0D4B" w:rsidRDefault="004F0D4B" w:rsidP="00E00B41">
            <w:r>
              <w:t>Loomanimede kirjutamine.</w:t>
            </w:r>
          </w:p>
          <w:p w:rsidR="004F0D4B" w:rsidRDefault="004F0D4B" w:rsidP="00E00B41">
            <w:r>
              <w:t>Tv lk 33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Lugu Keegi Eikellegitütre isast Kätlin Kaldmaa</w:t>
            </w:r>
          </w:p>
        </w:tc>
        <w:tc>
          <w:tcPr>
            <w:tcW w:w="2735" w:type="dxa"/>
          </w:tcPr>
          <w:p w:rsidR="004F0D4B" w:rsidRDefault="004F0D4B" w:rsidP="00E00B41">
            <w:r>
              <w:t>Arutelu: mis teeb meile haiget; kuidas hoiduda teistele haiget tegemisest?</w:t>
            </w:r>
          </w:p>
        </w:tc>
        <w:tc>
          <w:tcPr>
            <w:tcW w:w="2719" w:type="dxa"/>
          </w:tcPr>
          <w:p w:rsidR="004F0D4B" w:rsidRDefault="004F0D4B" w:rsidP="00E00B41">
            <w:r>
              <w:t>Lünkharjutus tekstist arusaamise ning häälikupikkuste kohta.</w:t>
            </w:r>
          </w:p>
          <w:p w:rsidR="004F0D4B" w:rsidRDefault="004F0D4B" w:rsidP="00E00B41">
            <w:r>
              <w:t>Tv lk 34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Laul Pätust, kes pahandusi teeb A Reinla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 oma pere Pätust.</w:t>
            </w:r>
          </w:p>
        </w:tc>
        <w:tc>
          <w:tcPr>
            <w:tcW w:w="2719" w:type="dxa"/>
          </w:tcPr>
          <w:p w:rsidR="004F0D4B" w:rsidRDefault="004F0D4B" w:rsidP="00E00B41">
            <w:r>
              <w:t>Lünkadesse pildi joonistamine teksti põhjal. „Minu pätutembud”.</w:t>
            </w:r>
          </w:p>
          <w:p w:rsidR="004F0D4B" w:rsidRDefault="004F0D4B" w:rsidP="00E00B41">
            <w:r>
              <w:lastRenderedPageBreak/>
              <w:t>Tv lk 35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Valel on lühikesed jalad</w:t>
            </w:r>
          </w:p>
        </w:tc>
        <w:tc>
          <w:tcPr>
            <w:tcW w:w="2735" w:type="dxa"/>
          </w:tcPr>
          <w:p w:rsidR="004F0D4B" w:rsidRDefault="004F0D4B" w:rsidP="00E00B41">
            <w:r>
              <w:t>Arutelu: kuidas mõista vanasõna valel on lühikesed jalad?</w:t>
            </w:r>
          </w:p>
        </w:tc>
        <w:tc>
          <w:tcPr>
            <w:tcW w:w="2719" w:type="dxa"/>
          </w:tcPr>
          <w:p w:rsidR="004F0D4B" w:rsidRDefault="004F0D4B" w:rsidP="00E00B41">
            <w:r>
              <w:t>Sünonüümid. Vanasõnad valetamise kohta.</w:t>
            </w:r>
          </w:p>
          <w:p w:rsidR="004F0D4B" w:rsidRDefault="004F0D4B" w:rsidP="00E00B41">
            <w:r>
              <w:t>Tv lk 36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F246D7" w:rsidP="00EE5D8C">
            <w:r>
              <w:t>Kustas</w:t>
            </w:r>
            <w:r w:rsidR="004F0D4B">
              <w:t xml:space="preserve"> on tulevane kunstnik</w:t>
            </w:r>
          </w:p>
        </w:tc>
        <w:tc>
          <w:tcPr>
            <w:tcW w:w="2735" w:type="dxa"/>
          </w:tcPr>
          <w:p w:rsidR="004F0D4B" w:rsidRDefault="00F246D7" w:rsidP="00E00B41">
            <w:r>
              <w:t>Vestlus: mis läks Kustase</w:t>
            </w:r>
            <w:r w:rsidR="004F0D4B">
              <w:t>l halvasti? Miks?</w:t>
            </w:r>
          </w:p>
        </w:tc>
        <w:tc>
          <w:tcPr>
            <w:tcW w:w="2719" w:type="dxa"/>
          </w:tcPr>
          <w:p w:rsidR="004F0D4B" w:rsidRDefault="004F0D4B" w:rsidP="00E00B41">
            <w:r>
              <w:t>Küsimustele vastamine. Suluta kaashäälikud. Loovharjutus. Tv lk 37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 xml:space="preserve">nädal </w:t>
            </w:r>
          </w:p>
          <w:p w:rsidR="004F0D4B" w:rsidRDefault="004F0D4B" w:rsidP="001C1F41">
            <w:r>
              <w:t xml:space="preserve">Maailmas, kus elan, on armsad emad ja vanaemad </w:t>
            </w:r>
          </w:p>
        </w:tc>
        <w:tc>
          <w:tcPr>
            <w:tcW w:w="2733" w:type="dxa"/>
          </w:tcPr>
          <w:p w:rsidR="004F0D4B" w:rsidRDefault="004F0D4B" w:rsidP="00A54B6B">
            <w:r>
              <w:t xml:space="preserve">Vanaema pajatab </w:t>
            </w:r>
            <w:r w:rsidRPr="00621F28">
              <w:t>1.osa</w:t>
            </w:r>
          </w:p>
        </w:tc>
        <w:tc>
          <w:tcPr>
            <w:tcW w:w="2735" w:type="dxa"/>
          </w:tcPr>
          <w:p w:rsidR="004F0D4B" w:rsidRDefault="004F0D4B" w:rsidP="006E2DD5">
            <w:r>
              <w:t>Vestlusi vanaemadest.</w:t>
            </w:r>
          </w:p>
          <w:p w:rsidR="004F0D4B" w:rsidRDefault="00557021" w:rsidP="006E2DD5">
            <w:r>
              <w:t>Oma vanaema iseloomustamine.</w:t>
            </w:r>
          </w:p>
          <w:p w:rsidR="004F0D4B" w:rsidRDefault="004F0D4B" w:rsidP="006E2DD5"/>
        </w:tc>
        <w:tc>
          <w:tcPr>
            <w:tcW w:w="2719" w:type="dxa"/>
          </w:tcPr>
          <w:p w:rsidR="004F0D4B" w:rsidRPr="00D64C8B" w:rsidRDefault="004F0D4B" w:rsidP="006E2DD5">
            <w:r w:rsidRPr="00D64C8B">
              <w:t>Sidesõnad.</w:t>
            </w:r>
          </w:p>
          <w:p w:rsidR="004F0D4B" w:rsidRPr="00D64C8B" w:rsidRDefault="004F0D4B" w:rsidP="006E2DD5">
            <w:r>
              <w:t>L</w:t>
            </w:r>
            <w:r w:rsidRPr="00D64C8B">
              <w:t>ause</w:t>
            </w:r>
            <w:r>
              <w:t>te lõpetamine. Koma lauses. Tv lk 38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>
            <w:r>
              <w:t>Inimeseõpetus: Minu ema, vanaema; emadepäeva tähistamine; reisimine;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>
              <w:t xml:space="preserve">Vanaema pajatab </w:t>
            </w:r>
            <w:r w:rsidRPr="00621F28">
              <w:t>2.osa</w:t>
            </w:r>
          </w:p>
        </w:tc>
        <w:tc>
          <w:tcPr>
            <w:tcW w:w="2735" w:type="dxa"/>
          </w:tcPr>
          <w:p w:rsidR="004F0D4B" w:rsidRDefault="004F0D4B" w:rsidP="006E2DD5"/>
        </w:tc>
        <w:tc>
          <w:tcPr>
            <w:tcW w:w="2719" w:type="dxa"/>
          </w:tcPr>
          <w:p w:rsidR="004F0D4B" w:rsidRPr="00D64C8B" w:rsidRDefault="004F0D4B" w:rsidP="006E2DD5">
            <w:r w:rsidRPr="00D64C8B">
              <w:t>Tõepärased laused</w:t>
            </w:r>
            <w:r>
              <w:t>.</w:t>
            </w:r>
          </w:p>
          <w:p w:rsidR="004F0D4B" w:rsidRPr="00D64C8B" w:rsidRDefault="004F0D4B" w:rsidP="006E2DD5">
            <w:r w:rsidRPr="00D64C8B">
              <w:t>Muinasjutulised laused</w:t>
            </w:r>
            <w:r>
              <w:t>.</w:t>
            </w:r>
          </w:p>
          <w:p w:rsidR="004F0D4B" w:rsidRDefault="004F0D4B" w:rsidP="006E2DD5">
            <w:r w:rsidRPr="00D64C8B">
              <w:t>Kes? Mida teeb? Kus?</w:t>
            </w:r>
          </w:p>
          <w:p w:rsidR="004F0D4B" w:rsidRPr="00D64C8B" w:rsidRDefault="004F0D4B" w:rsidP="006E2DD5">
            <w:r>
              <w:t>Tv lk 39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>
              <w:t>Üksinda kodus</w:t>
            </w:r>
          </w:p>
          <w:p w:rsidR="004F0D4B" w:rsidRDefault="004F0D4B" w:rsidP="00A54B6B"/>
          <w:p w:rsidR="004F0D4B" w:rsidRDefault="004F0D4B" w:rsidP="00A54B6B">
            <w:r w:rsidRPr="00C975EA">
              <w:t xml:space="preserve">Minu pere </w:t>
            </w:r>
          </w:p>
          <w:p w:rsidR="004F0D4B" w:rsidRDefault="004F0D4B" w:rsidP="00A54B6B"/>
        </w:tc>
        <w:tc>
          <w:tcPr>
            <w:tcW w:w="2735" w:type="dxa"/>
          </w:tcPr>
          <w:p w:rsidR="004F0D4B" w:rsidRDefault="004F0D4B" w:rsidP="006E2DD5">
            <w:r>
              <w:t>Vestlusi emadest. Oma ema iseloomustamine.</w:t>
            </w:r>
          </w:p>
          <w:p w:rsidR="004F0D4B" w:rsidRDefault="004F0D4B" w:rsidP="006E2DD5">
            <w:r>
              <w:t>Omadussõnad, mis sobivad emade kohta.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R</w:t>
            </w:r>
            <w:r w:rsidRPr="00D64C8B">
              <w:t>iimuvad sõnad.</w:t>
            </w:r>
          </w:p>
          <w:p w:rsidR="004F0D4B" w:rsidRPr="00D64C8B" w:rsidRDefault="004F0D4B" w:rsidP="006E2DD5">
            <w:r>
              <w:t>Silpidest sõnade moodustamine. Tv lk 40</w:t>
            </w:r>
          </w:p>
        </w:tc>
        <w:tc>
          <w:tcPr>
            <w:tcW w:w="2710" w:type="dxa"/>
          </w:tcPr>
          <w:p w:rsidR="004F0D4B" w:rsidRDefault="004F0D4B" w:rsidP="00453A75"/>
        </w:tc>
      </w:tr>
      <w:tr w:rsidR="004F0D4B" w:rsidTr="00EE5D8C">
        <w:tc>
          <w:tcPr>
            <w:tcW w:w="3323" w:type="dxa"/>
          </w:tcPr>
          <w:p w:rsidR="004F0D4B" w:rsidRDefault="004F0D4B" w:rsidP="00EE5D8C">
            <w:r>
              <w:t>Maailm, kus elan, on täis seiklusi</w:t>
            </w:r>
          </w:p>
        </w:tc>
        <w:tc>
          <w:tcPr>
            <w:tcW w:w="2733" w:type="dxa"/>
          </w:tcPr>
          <w:p w:rsidR="004F0D4B" w:rsidRDefault="004F0D4B" w:rsidP="00A54B6B">
            <w:pPr>
              <w:jc w:val="center"/>
            </w:pPr>
            <w:r w:rsidRPr="00B82D68">
              <w:t>Meie pere reis Helsingisse</w:t>
            </w:r>
            <w:r>
              <w:t>,</w:t>
            </w:r>
            <w:r w:rsidRPr="00B82D68">
              <w:t xml:space="preserve">  1.</w:t>
            </w:r>
            <w:r>
              <w:t xml:space="preserve"> </w:t>
            </w:r>
            <w:r w:rsidRPr="00B82D68">
              <w:t>osa</w:t>
            </w:r>
          </w:p>
        </w:tc>
        <w:tc>
          <w:tcPr>
            <w:tcW w:w="2735" w:type="dxa"/>
          </w:tcPr>
          <w:p w:rsidR="004F0D4B" w:rsidRDefault="004F0D4B" w:rsidP="006E2DD5">
            <w:r>
              <w:t>Arutelu reisiteemal.</w:t>
            </w:r>
          </w:p>
          <w:p w:rsidR="004F0D4B" w:rsidRDefault="004F0D4B" w:rsidP="006E2DD5">
            <w:r>
              <w:t>Mida on reisile minekuks peale hea soovi  vaja?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Lausete lõpetamine.</w:t>
            </w:r>
          </w:p>
          <w:p w:rsidR="004F0D4B" w:rsidRDefault="004F0D4B" w:rsidP="006E2DD5">
            <w:r w:rsidRPr="00D64C8B">
              <w:t>Soomekeelse sõna eestikeelne tähendus.</w:t>
            </w:r>
          </w:p>
          <w:p w:rsidR="004F0D4B" w:rsidRPr="00D64C8B" w:rsidRDefault="004F0D4B" w:rsidP="006E2DD5">
            <w:r>
              <w:t>Tv lk 41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Pr="00DA2464" w:rsidRDefault="004F0D4B" w:rsidP="00DA2464">
            <w:pPr>
              <w:jc w:val="center"/>
            </w:pPr>
            <w:r w:rsidRPr="00DA2464">
              <w:t>Meie pere reis Helsingisse 2.</w:t>
            </w:r>
            <w:r>
              <w:t xml:space="preserve"> </w:t>
            </w:r>
            <w:r w:rsidRPr="00DA2464">
              <w:t>osa</w:t>
            </w:r>
          </w:p>
          <w:p w:rsidR="004F0D4B" w:rsidRDefault="004F0D4B" w:rsidP="00DA2464"/>
        </w:tc>
        <w:tc>
          <w:tcPr>
            <w:tcW w:w="2735" w:type="dxa"/>
          </w:tcPr>
          <w:p w:rsidR="004F0D4B" w:rsidRDefault="004F0D4B" w:rsidP="006E2DD5">
            <w:r>
              <w:t>Teksti lugemine. Analüüs.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Lünkharjutus. Lausete moodustamine. Tv lk 42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C975EA">
            <w:r w:rsidRPr="00DA2464">
              <w:t>Meie pere reis Helsingisse 3.</w:t>
            </w:r>
            <w:r>
              <w:t xml:space="preserve"> </w:t>
            </w:r>
            <w:r w:rsidRPr="00DA2464">
              <w:t>osa</w:t>
            </w:r>
          </w:p>
        </w:tc>
        <w:tc>
          <w:tcPr>
            <w:tcW w:w="2735" w:type="dxa"/>
          </w:tcPr>
          <w:p w:rsidR="004F0D4B" w:rsidRDefault="004F0D4B" w:rsidP="006E2DD5">
            <w:r>
              <w:t>Teksti lugemine. Jutustamine.</w:t>
            </w:r>
          </w:p>
        </w:tc>
        <w:tc>
          <w:tcPr>
            <w:tcW w:w="2719" w:type="dxa"/>
          </w:tcPr>
          <w:p w:rsidR="004F0D4B" w:rsidRPr="00D64C8B" w:rsidRDefault="004F0D4B" w:rsidP="006E2DD5">
            <w:r>
              <w:t>V</w:t>
            </w:r>
            <w:r w:rsidRPr="00D64C8B">
              <w:t>astandsõnad. Ristsõna.</w:t>
            </w:r>
          </w:p>
          <w:p w:rsidR="004F0D4B" w:rsidRDefault="004F0D4B" w:rsidP="006E2DD5">
            <w:r>
              <w:t>Lünkharjutus.</w:t>
            </w:r>
          </w:p>
          <w:p w:rsidR="004F0D4B" w:rsidRPr="00D64C8B" w:rsidRDefault="004F0D4B" w:rsidP="006E2DD5">
            <w:r>
              <w:t>Tv lk 43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675A89">
            <w:r>
              <w:t xml:space="preserve">Maailmas, kus elan, on palju põnevaid tegelasi </w:t>
            </w:r>
          </w:p>
        </w:tc>
        <w:tc>
          <w:tcPr>
            <w:tcW w:w="2733" w:type="dxa"/>
          </w:tcPr>
          <w:p w:rsidR="004F0D4B" w:rsidRDefault="004F0D4B" w:rsidP="00EE5D8C">
            <w:r>
              <w:t xml:space="preserve">Jalgpall, kes ei tahtnud peksa saada  K Hinrikus 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Vestlus: kes on need</w:t>
            </w:r>
            <w:r w:rsidR="00557021">
              <w:t xml:space="preserve"> inimesed, kes teisi peksavad? M</w:t>
            </w:r>
            <w:r>
              <w:t xml:space="preserve">ida tunned, kui </w:t>
            </w:r>
            <w:r>
              <w:lastRenderedPageBreak/>
              <w:t>sulle tehakse haiget?</w:t>
            </w:r>
          </w:p>
        </w:tc>
        <w:tc>
          <w:tcPr>
            <w:tcW w:w="2719" w:type="dxa"/>
          </w:tcPr>
          <w:p w:rsidR="004F0D4B" w:rsidRDefault="004F0D4B" w:rsidP="00E00B41">
            <w:r>
              <w:lastRenderedPageBreak/>
              <w:t xml:space="preserve">Lausete lõpetamine teksti põhjal. Liitsõnad. </w:t>
            </w:r>
          </w:p>
          <w:p w:rsidR="004F0D4B" w:rsidRDefault="004F0D4B" w:rsidP="00E00B41">
            <w:r>
              <w:t>Tv lk 44</w:t>
            </w:r>
          </w:p>
        </w:tc>
        <w:tc>
          <w:tcPr>
            <w:tcW w:w="2710" w:type="dxa"/>
          </w:tcPr>
          <w:p w:rsidR="004F0D4B" w:rsidRDefault="004F0D4B" w:rsidP="00E00B41">
            <w:r>
              <w:t xml:space="preserve">Kunstiõpetus: tegelaste joonistamine; piltide liitmine, mõistatustele </w:t>
            </w:r>
            <w:r>
              <w:lastRenderedPageBreak/>
              <w:t>vastuse joonistamine;</w:t>
            </w:r>
          </w:p>
          <w:p w:rsidR="004F0D4B" w:rsidRDefault="004F0D4B" w:rsidP="00E00B41">
            <w:r>
              <w:t>Inimeseõpetus: üksteisest hoolimine, abivalmidus;</w:t>
            </w:r>
          </w:p>
          <w:p w:rsidR="004F0D4B" w:rsidRDefault="004F0D4B" w:rsidP="00E00B41">
            <w:r>
              <w:t>Matem</w:t>
            </w:r>
            <w:r w:rsidR="00557021">
              <w:t>aatika: geomeetrilised kujundid;</w:t>
            </w:r>
          </w:p>
          <w:p w:rsidR="004F0D4B" w:rsidRDefault="004F0D4B" w:rsidP="00E00B41">
            <w:r>
              <w:t>Loodusõpetus: Maa ja teised planeedid</w:t>
            </w:r>
            <w:r w:rsidR="00557021">
              <w:t>;</w:t>
            </w:r>
          </w:p>
          <w:p w:rsidR="00557021" w:rsidRDefault="00557021" w:rsidP="00E00B41">
            <w:r>
              <w:t>Kehaline kasvatus: erinevad spordialad.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Mereröövel lusikas 1. osa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Vestlus: kas see on hea või halb, et lusikas teeb tõelises elus mereröövli tempe? Aga muinasjutus?</w:t>
            </w:r>
          </w:p>
        </w:tc>
        <w:tc>
          <w:tcPr>
            <w:tcW w:w="2719" w:type="dxa"/>
          </w:tcPr>
          <w:p w:rsidR="004F0D4B" w:rsidRDefault="004F0D4B" w:rsidP="00E00B41">
            <w:r>
              <w:t>Küsimustele õige vastuse leidmine. Muinasjututegelaste joonistamine.</w:t>
            </w:r>
          </w:p>
          <w:p w:rsidR="004F0D4B" w:rsidRDefault="004F0D4B" w:rsidP="00E00B41">
            <w:r>
              <w:t>Tv lk 45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Mereröövel lusikas 2. osa</w:t>
            </w:r>
          </w:p>
        </w:tc>
        <w:tc>
          <w:tcPr>
            <w:tcW w:w="2735" w:type="dxa"/>
          </w:tcPr>
          <w:p w:rsidR="004F0D4B" w:rsidRDefault="004F0D4B" w:rsidP="00E00B41">
            <w:r>
              <w:t xml:space="preserve">Vestlus: kas võis juhtuda, et mõni laps jäi söömata? </w:t>
            </w:r>
          </w:p>
        </w:tc>
        <w:tc>
          <w:tcPr>
            <w:tcW w:w="2719" w:type="dxa"/>
          </w:tcPr>
          <w:p w:rsidR="004F0D4B" w:rsidRDefault="004F0D4B" w:rsidP="00E00B41">
            <w:r>
              <w:t>Täishäälikuühend. Sama tähendusega sõnad, sõnapaarid. Tv lk 46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Kosmoseuurijad 1. osa</w:t>
            </w:r>
          </w:p>
          <w:p w:rsidR="004F0D4B" w:rsidRDefault="004F0D4B" w:rsidP="00EE5D8C">
            <w:r>
              <w:t>A Karukäpp</w:t>
            </w:r>
          </w:p>
        </w:tc>
        <w:tc>
          <w:tcPr>
            <w:tcW w:w="2735" w:type="dxa"/>
          </w:tcPr>
          <w:p w:rsidR="004F0D4B" w:rsidRDefault="004F0D4B" w:rsidP="00E00B41">
            <w:r>
              <w:t>Vestlus: mille poolest on Pukanuta lugu eriline. Lugemine osalistena.</w:t>
            </w:r>
          </w:p>
        </w:tc>
        <w:tc>
          <w:tcPr>
            <w:tcW w:w="2719" w:type="dxa"/>
          </w:tcPr>
          <w:p w:rsidR="004F0D4B" w:rsidRDefault="004F0D4B" w:rsidP="00E00B41">
            <w:r>
              <w:t>Häälikupikkused. Teksti järgi pildi joonistamine.</w:t>
            </w:r>
          </w:p>
          <w:p w:rsidR="004F0D4B" w:rsidRDefault="004F0D4B" w:rsidP="00E00B41">
            <w:r>
              <w:t xml:space="preserve"> Tv lk 47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Kosmoseuurijad 2. osa</w:t>
            </w:r>
          </w:p>
          <w:p w:rsidR="004F0D4B" w:rsidRDefault="004F0D4B" w:rsidP="00EE5D8C">
            <w:r>
              <w:t>A Karukäpp</w:t>
            </w:r>
          </w:p>
        </w:tc>
        <w:tc>
          <w:tcPr>
            <w:tcW w:w="2735" w:type="dxa"/>
          </w:tcPr>
          <w:p w:rsidR="004F0D4B" w:rsidRDefault="004F0D4B" w:rsidP="00E00B41">
            <w:r>
              <w:t>Arutelu: kas Kuu peal saaks elada; mida teame Kuust.</w:t>
            </w:r>
          </w:p>
          <w:p w:rsidR="004F0D4B" w:rsidRDefault="004F0D4B" w:rsidP="00E00B41">
            <w:r>
              <w:t>Tegelaste iseloomustamine.</w:t>
            </w:r>
          </w:p>
        </w:tc>
        <w:tc>
          <w:tcPr>
            <w:tcW w:w="2719" w:type="dxa"/>
          </w:tcPr>
          <w:p w:rsidR="004F0D4B" w:rsidRDefault="004F0D4B" w:rsidP="00E00B41">
            <w:r>
              <w:t>Jutukese kirjutamine. Küsilaused. Loovülesanne: näoilmed.</w:t>
            </w:r>
          </w:p>
          <w:p w:rsidR="004F0D4B" w:rsidRDefault="004F0D4B" w:rsidP="00E00B41">
            <w:r>
              <w:t>Tv lk 48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>
              <w:t>„Pukanuta kollasest majast”</w:t>
            </w:r>
          </w:p>
          <w:p w:rsidR="004F0D4B" w:rsidRDefault="004F0D4B" w:rsidP="00EE5D8C">
            <w:r>
              <w:t>M Ahwazian</w:t>
            </w:r>
          </w:p>
        </w:tc>
        <w:tc>
          <w:tcPr>
            <w:tcW w:w="2735" w:type="dxa"/>
          </w:tcPr>
          <w:p w:rsidR="004F0D4B" w:rsidRDefault="004F0D4B" w:rsidP="00E00B41">
            <w:r>
              <w:t>Fantaseerimine: milline oli elu Veenusel. Arutelu: kas mõnel teisel planeedil on elu.</w:t>
            </w:r>
          </w:p>
        </w:tc>
        <w:tc>
          <w:tcPr>
            <w:tcW w:w="2719" w:type="dxa"/>
          </w:tcPr>
          <w:p w:rsidR="004F0D4B" w:rsidRDefault="004F0D4B" w:rsidP="001C6BD9">
            <w:r>
              <w:t>Lausete moodustamine loo tegelaste kohta. Pukanuta salapärase asja joonistamine. Tv lk 49</w:t>
            </w:r>
          </w:p>
        </w:tc>
        <w:tc>
          <w:tcPr>
            <w:tcW w:w="2710" w:type="dxa"/>
          </w:tcPr>
          <w:p w:rsidR="004F0D4B" w:rsidRDefault="004F0D4B" w:rsidP="00E00B41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 xml:space="preserve">nädal </w:t>
            </w:r>
          </w:p>
          <w:p w:rsidR="004F0D4B" w:rsidRDefault="004F0D4B" w:rsidP="00E274E2">
            <w:r>
              <w:t xml:space="preserve">Maailmas, kus elan, juhtub nii mõndagi </w:t>
            </w:r>
          </w:p>
        </w:tc>
        <w:tc>
          <w:tcPr>
            <w:tcW w:w="2733" w:type="dxa"/>
          </w:tcPr>
          <w:p w:rsidR="004F0D4B" w:rsidRDefault="004F0D4B" w:rsidP="00EE5D8C">
            <w:r w:rsidRPr="00734B0B">
              <w:t>Pöial-Liisi</w:t>
            </w:r>
            <w:r>
              <w:t xml:space="preserve">, </w:t>
            </w:r>
            <w:r w:rsidRPr="00734B0B">
              <w:t>1.osa</w:t>
            </w:r>
          </w:p>
        </w:tc>
        <w:tc>
          <w:tcPr>
            <w:tcW w:w="2735" w:type="dxa"/>
          </w:tcPr>
          <w:p w:rsidR="004F0D4B" w:rsidRDefault="004F0D4B" w:rsidP="006E2DD5">
            <w:r>
              <w:t>H.Ch. Anderseni tutvustus.</w:t>
            </w:r>
          </w:p>
          <w:p w:rsidR="004F0D4B" w:rsidRDefault="004F0D4B" w:rsidP="006E2DD5">
            <w:r>
              <w:t>Milliseid tema muinasjutte lapsed on lugenud?</w:t>
            </w:r>
          </w:p>
          <w:p w:rsidR="004F0D4B" w:rsidRDefault="004F0D4B" w:rsidP="006E2DD5">
            <w:r>
              <w:t>Võib tema raamatute näituse korraldada.</w:t>
            </w:r>
          </w:p>
        </w:tc>
        <w:tc>
          <w:tcPr>
            <w:tcW w:w="2719" w:type="dxa"/>
          </w:tcPr>
          <w:p w:rsidR="004F0D4B" w:rsidRPr="00D64C8B" w:rsidRDefault="004F0D4B" w:rsidP="006E2DD5">
            <w:r w:rsidRPr="00D64C8B">
              <w:t>Kaashäälikuühend.</w:t>
            </w:r>
          </w:p>
          <w:p w:rsidR="004F0D4B" w:rsidRDefault="004F0D4B" w:rsidP="006E2DD5">
            <w:r>
              <w:t>Mis või kes nii teeb?</w:t>
            </w:r>
          </w:p>
          <w:p w:rsidR="004F0D4B" w:rsidRPr="00D64C8B" w:rsidRDefault="004F0D4B" w:rsidP="006E2DD5">
            <w:r>
              <w:t xml:space="preserve">Tv lk 50 </w:t>
            </w:r>
          </w:p>
          <w:p w:rsidR="004F0D4B" w:rsidRPr="00D64C8B" w:rsidRDefault="004F0D4B" w:rsidP="006E2DD5"/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>
            <w:r>
              <w:t>Kunstiõpetus: lillemuinasjutu illustreerimine, lemmiksöökide joonistamine</w:t>
            </w:r>
            <w:r w:rsidR="00557021">
              <w:t>;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EE5D8C">
            <w:r w:rsidRPr="00734B0B">
              <w:t>Pöial-Liisi</w:t>
            </w:r>
            <w:r>
              <w:t>, 2</w:t>
            </w:r>
            <w:r w:rsidRPr="00734B0B">
              <w:t>.osa</w:t>
            </w:r>
          </w:p>
        </w:tc>
        <w:tc>
          <w:tcPr>
            <w:tcW w:w="2735" w:type="dxa"/>
          </w:tcPr>
          <w:p w:rsidR="004F0D4B" w:rsidRDefault="004F0D4B" w:rsidP="006E2DD5">
            <w:r>
              <w:t>Õppekäik raamatukokku.</w:t>
            </w:r>
          </w:p>
          <w:p w:rsidR="004F0D4B" w:rsidRDefault="004F0D4B" w:rsidP="006E2DD5">
            <w:r>
              <w:t>Missuguseid Anderseni raamatuid on kooliraamatukogus?</w:t>
            </w:r>
          </w:p>
        </w:tc>
        <w:tc>
          <w:tcPr>
            <w:tcW w:w="2719" w:type="dxa"/>
          </w:tcPr>
          <w:p w:rsidR="004F0D4B" w:rsidRDefault="004F0D4B" w:rsidP="006E2DD5">
            <w:r>
              <w:t>Lillejutu kirjutamine.</w:t>
            </w:r>
          </w:p>
          <w:p w:rsidR="004F0D4B" w:rsidRDefault="004F0D4B" w:rsidP="006E2DD5">
            <w:r>
              <w:t>M</w:t>
            </w:r>
            <w:r w:rsidRPr="00D64C8B">
              <w:t>uinasjututegelas</w:t>
            </w:r>
            <w:r>
              <w:t>te iseloomustamine.</w:t>
            </w:r>
          </w:p>
          <w:p w:rsidR="004F0D4B" w:rsidRPr="00D64C8B" w:rsidRDefault="004F0D4B" w:rsidP="006E2DD5">
            <w:r>
              <w:t>Tv lk 51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453A7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A54B6B">
            <w:r w:rsidRPr="00734B0B">
              <w:t xml:space="preserve">Mida vähem magustoitu, seda ilusam on tädi     </w:t>
            </w:r>
          </w:p>
          <w:p w:rsidR="004F0D4B" w:rsidRDefault="004F0D4B" w:rsidP="00B62B86">
            <w:r w:rsidRPr="00734B0B">
              <w:t>Ilmar Trull</w:t>
            </w:r>
            <w:r>
              <w:t xml:space="preserve"> </w:t>
            </w:r>
          </w:p>
          <w:p w:rsidR="004F0D4B" w:rsidRDefault="004F0D4B" w:rsidP="00B62B86">
            <w:r>
              <w:t>Meie köök</w:t>
            </w:r>
          </w:p>
          <w:p w:rsidR="004F0D4B" w:rsidRDefault="004F0D4B" w:rsidP="00B62B86">
            <w:r>
              <w:t>Viivi Luik</w:t>
            </w:r>
          </w:p>
        </w:tc>
        <w:tc>
          <w:tcPr>
            <w:tcW w:w="2735" w:type="dxa"/>
          </w:tcPr>
          <w:p w:rsidR="004F0D4B" w:rsidRDefault="004F0D4B" w:rsidP="006E2DD5">
            <w:r>
              <w:t>Arutelu: mis võib olla kooli köögis teistmoodi kui koduköögis ja miks?</w:t>
            </w:r>
          </w:p>
          <w:p w:rsidR="004F0D4B" w:rsidRDefault="004F0D4B" w:rsidP="006E2DD5"/>
        </w:tc>
        <w:tc>
          <w:tcPr>
            <w:tcW w:w="2719" w:type="dxa"/>
          </w:tcPr>
          <w:p w:rsidR="004F0D4B" w:rsidRPr="00D64C8B" w:rsidRDefault="004F0D4B" w:rsidP="006E2DD5">
            <w:r>
              <w:t>Päevamenüü koostamine. Millised toidud on hapud, magusad, soolased. Tv lk 52</w:t>
            </w:r>
          </w:p>
          <w:p w:rsidR="004F0D4B" w:rsidRPr="00D64C8B" w:rsidRDefault="004F0D4B" w:rsidP="006E2DD5"/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062D25">
            <w:r>
              <w:t>Ema apelsinid</w:t>
            </w:r>
          </w:p>
          <w:p w:rsidR="004F0D4B" w:rsidRDefault="004F0D4B" w:rsidP="00062D25">
            <w:r>
              <w:t>Ellen Niit</w:t>
            </w:r>
          </w:p>
        </w:tc>
        <w:tc>
          <w:tcPr>
            <w:tcW w:w="2735" w:type="dxa"/>
          </w:tcPr>
          <w:p w:rsidR="004F0D4B" w:rsidRDefault="004F0D4B" w:rsidP="006E2DD5"/>
        </w:tc>
        <w:tc>
          <w:tcPr>
            <w:tcW w:w="2719" w:type="dxa"/>
          </w:tcPr>
          <w:p w:rsidR="004F0D4B" w:rsidRPr="00D64C8B" w:rsidRDefault="004F0D4B" w:rsidP="006E2DD5">
            <w:r>
              <w:t>Isikulised asesõnad. Lünkharjutus: ma- maa, me- mee lauses.</w:t>
            </w:r>
          </w:p>
          <w:p w:rsidR="004F0D4B" w:rsidRPr="00D64C8B" w:rsidRDefault="004F0D4B" w:rsidP="006E2DD5">
            <w:r>
              <w:t>Tv lk 53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7676D1">
        <w:trPr>
          <w:trHeight w:val="406"/>
        </w:trPr>
        <w:tc>
          <w:tcPr>
            <w:tcW w:w="3323" w:type="dxa"/>
          </w:tcPr>
          <w:p w:rsidR="004F0D4B" w:rsidRDefault="004F0D4B" w:rsidP="00EE5D8C"/>
        </w:tc>
        <w:tc>
          <w:tcPr>
            <w:tcW w:w="2733" w:type="dxa"/>
          </w:tcPr>
          <w:p w:rsidR="004F0D4B" w:rsidRDefault="004F0D4B" w:rsidP="00BA03CB">
            <w:r w:rsidRPr="00604CD7">
              <w:t>Tobist, meie armsast koerast</w:t>
            </w:r>
          </w:p>
        </w:tc>
        <w:tc>
          <w:tcPr>
            <w:tcW w:w="2735" w:type="dxa"/>
          </w:tcPr>
          <w:p w:rsidR="004F0D4B" w:rsidRDefault="004F0D4B" w:rsidP="00BA03CB">
            <w:r>
              <w:t>Vestlus: koer peres – mure või rõõm? Oma arvamuse põhjendamine.</w:t>
            </w:r>
          </w:p>
        </w:tc>
        <w:tc>
          <w:tcPr>
            <w:tcW w:w="2719" w:type="dxa"/>
          </w:tcPr>
          <w:p w:rsidR="004F0D4B" w:rsidRDefault="004F0D4B" w:rsidP="00BA03CB">
            <w:r>
              <w:t>Kes mida teeb?</w:t>
            </w:r>
          </w:p>
          <w:p w:rsidR="004F0D4B" w:rsidRDefault="004F0D4B" w:rsidP="00BA03CB">
            <w:r>
              <w:t>Tv lk 54</w:t>
            </w:r>
          </w:p>
        </w:tc>
        <w:tc>
          <w:tcPr>
            <w:tcW w:w="2710" w:type="dxa"/>
          </w:tcPr>
          <w:p w:rsidR="004F0D4B" w:rsidRDefault="004F0D4B" w:rsidP="006E2DD5"/>
        </w:tc>
      </w:tr>
      <w:tr w:rsidR="004F0D4B" w:rsidTr="00EE5D8C">
        <w:tc>
          <w:tcPr>
            <w:tcW w:w="3323" w:type="dxa"/>
          </w:tcPr>
          <w:p w:rsidR="004F0D4B" w:rsidRDefault="004F0D4B" w:rsidP="00680F12">
            <w:pPr>
              <w:pStyle w:val="Loendilik"/>
              <w:numPr>
                <w:ilvl w:val="0"/>
                <w:numId w:val="9"/>
              </w:numPr>
            </w:pPr>
            <w:r>
              <w:t>nädal</w:t>
            </w:r>
          </w:p>
          <w:p w:rsidR="004F0D4B" w:rsidRDefault="004F0D4B" w:rsidP="00813A5F">
            <w:r>
              <w:t xml:space="preserve">Maailmas, kus elan, tehakse suveplaane </w:t>
            </w:r>
          </w:p>
          <w:p w:rsidR="004F0D4B" w:rsidRDefault="004F0D4B" w:rsidP="0072117B">
            <w:pPr>
              <w:pStyle w:val="Loendilik"/>
            </w:pPr>
          </w:p>
        </w:tc>
        <w:tc>
          <w:tcPr>
            <w:tcW w:w="2733" w:type="dxa"/>
          </w:tcPr>
          <w:p w:rsidR="004F0D4B" w:rsidRDefault="004F0D4B" w:rsidP="0072117B">
            <w:r>
              <w:t>Juss sõidab Veenusele</w:t>
            </w:r>
          </w:p>
          <w:p w:rsidR="004F0D4B" w:rsidRDefault="004F0D4B" w:rsidP="001C53B7">
            <w:pPr>
              <w:pStyle w:val="Loendilik"/>
              <w:numPr>
                <w:ilvl w:val="0"/>
                <w:numId w:val="8"/>
              </w:numPr>
            </w:pPr>
            <w:r>
              <w:t>osa</w:t>
            </w:r>
          </w:p>
          <w:p w:rsidR="004F0D4B" w:rsidRDefault="004F0D4B" w:rsidP="00813A5F">
            <w:r>
              <w:t>Agur Karukäpp</w:t>
            </w:r>
          </w:p>
        </w:tc>
        <w:tc>
          <w:tcPr>
            <w:tcW w:w="2735" w:type="dxa"/>
          </w:tcPr>
          <w:p w:rsidR="004F0D4B" w:rsidRDefault="004F0D4B" w:rsidP="0072117B">
            <w:r>
              <w:t>Fantaseerime „Kas mõnel planeedil võib olla elu. Millised tegelased seal võiksid elada”.</w:t>
            </w:r>
          </w:p>
        </w:tc>
        <w:tc>
          <w:tcPr>
            <w:tcW w:w="2719" w:type="dxa"/>
          </w:tcPr>
          <w:p w:rsidR="004F0D4B" w:rsidRDefault="004F0D4B" w:rsidP="0072117B">
            <w:r>
              <w:t>Lünkharjutus teksti mõistmise kohta. Loovharjutus.</w:t>
            </w:r>
          </w:p>
          <w:p w:rsidR="004F0D4B" w:rsidRDefault="004F0D4B" w:rsidP="0072117B">
            <w:r>
              <w:t>Tv lk 55</w:t>
            </w:r>
          </w:p>
        </w:tc>
        <w:tc>
          <w:tcPr>
            <w:tcW w:w="2710" w:type="dxa"/>
          </w:tcPr>
          <w:p w:rsidR="004F0D4B" w:rsidRDefault="004F0D4B" w:rsidP="0072117B">
            <w:r>
              <w:t>Kunstiõpetus: takjanuppudest loomad.</w:t>
            </w:r>
          </w:p>
          <w:p w:rsidR="004F0D4B" w:rsidRDefault="004F0D4B" w:rsidP="0072117B">
            <w:r>
              <w:t>Loodusõpetus: suveilmad.</w:t>
            </w:r>
          </w:p>
        </w:tc>
      </w:tr>
      <w:tr w:rsidR="004F0D4B" w:rsidTr="00EE5D8C">
        <w:tc>
          <w:tcPr>
            <w:tcW w:w="3323" w:type="dxa"/>
          </w:tcPr>
          <w:p w:rsidR="004F0D4B" w:rsidRDefault="004F0D4B" w:rsidP="0072117B"/>
        </w:tc>
        <w:tc>
          <w:tcPr>
            <w:tcW w:w="2733" w:type="dxa"/>
          </w:tcPr>
          <w:p w:rsidR="004F0D4B" w:rsidRDefault="004F0D4B" w:rsidP="0072117B">
            <w:r>
              <w:t>Juss sõidab Veenusele</w:t>
            </w:r>
          </w:p>
          <w:p w:rsidR="004F0D4B" w:rsidRDefault="004F0D4B" w:rsidP="001C53B7">
            <w:pPr>
              <w:pStyle w:val="Loendilik"/>
              <w:numPr>
                <w:ilvl w:val="0"/>
                <w:numId w:val="8"/>
              </w:numPr>
            </w:pPr>
            <w:r>
              <w:t>osa</w:t>
            </w:r>
          </w:p>
          <w:p w:rsidR="004F0D4B" w:rsidRDefault="004F0D4B" w:rsidP="00813A5F">
            <w:r>
              <w:t>Agur Karukäpp</w:t>
            </w:r>
          </w:p>
        </w:tc>
        <w:tc>
          <w:tcPr>
            <w:tcW w:w="2735" w:type="dxa"/>
          </w:tcPr>
          <w:p w:rsidR="004F0D4B" w:rsidRDefault="004F0D4B" w:rsidP="0072117B">
            <w:r>
              <w:t>Fantaasiajutt „Milline võiks olla elu aastal 2100”.</w:t>
            </w:r>
          </w:p>
        </w:tc>
        <w:tc>
          <w:tcPr>
            <w:tcW w:w="2719" w:type="dxa"/>
          </w:tcPr>
          <w:p w:rsidR="004F0D4B" w:rsidRDefault="004F0D4B" w:rsidP="0072117B">
            <w:r>
              <w:t>Poolitamine. Sama tähendusega sõnad. Täis- ja kaashäälikuühendid.</w:t>
            </w:r>
          </w:p>
          <w:p w:rsidR="004F0D4B" w:rsidRDefault="004F0D4B" w:rsidP="0072117B">
            <w:r>
              <w:t>Tv lk 56</w:t>
            </w:r>
          </w:p>
        </w:tc>
        <w:tc>
          <w:tcPr>
            <w:tcW w:w="2710" w:type="dxa"/>
          </w:tcPr>
          <w:p w:rsidR="004F0D4B" w:rsidRDefault="004F0D4B" w:rsidP="0072117B"/>
        </w:tc>
      </w:tr>
      <w:tr w:rsidR="004F0D4B" w:rsidTr="00EE5D8C">
        <w:tc>
          <w:tcPr>
            <w:tcW w:w="3323" w:type="dxa"/>
          </w:tcPr>
          <w:p w:rsidR="004F0D4B" w:rsidRDefault="004F0D4B" w:rsidP="00813A5F"/>
        </w:tc>
        <w:tc>
          <w:tcPr>
            <w:tcW w:w="2733" w:type="dxa"/>
          </w:tcPr>
          <w:p w:rsidR="004F0D4B" w:rsidRDefault="004F0D4B" w:rsidP="0072117B">
            <w:r>
              <w:t xml:space="preserve">Mõte </w:t>
            </w:r>
          </w:p>
          <w:p w:rsidR="004F0D4B" w:rsidRDefault="004F0D4B" w:rsidP="0072117B">
            <w:r>
              <w:t>A Pervik</w:t>
            </w:r>
          </w:p>
          <w:p w:rsidR="004F0D4B" w:rsidRDefault="004F0D4B" w:rsidP="0072117B">
            <w:r>
              <w:t>„</w:t>
            </w:r>
            <w:r w:rsidRPr="009A22EB">
              <w:rPr>
                <w:rFonts w:ascii="Arial" w:hAnsi="Arial" w:cs="Arial"/>
                <w:sz w:val="19"/>
                <w:szCs w:val="19"/>
              </w:rPr>
              <w:t xml:space="preserve"> Jääpurikas, murelik piim ja teised tüübid</w:t>
            </w:r>
            <w:r>
              <w:rPr>
                <w:rFonts w:ascii="Arial" w:hAnsi="Arial" w:cs="Arial"/>
                <w:sz w:val="19"/>
                <w:szCs w:val="19"/>
              </w:rPr>
              <w:t>”</w:t>
            </w:r>
          </w:p>
        </w:tc>
        <w:tc>
          <w:tcPr>
            <w:tcW w:w="2735" w:type="dxa"/>
          </w:tcPr>
          <w:p w:rsidR="004F0D4B" w:rsidRDefault="004F0D4B" w:rsidP="0072117B">
            <w:r>
              <w:t>Arutelu „Millal saame aru, et mõte on väga hea. Mida teha väga hea mõttega”.</w:t>
            </w:r>
          </w:p>
        </w:tc>
        <w:tc>
          <w:tcPr>
            <w:tcW w:w="2719" w:type="dxa"/>
          </w:tcPr>
          <w:p w:rsidR="004F0D4B" w:rsidRDefault="004F0D4B" w:rsidP="0072117B">
            <w:r>
              <w:t>K, p, t s-i kõrval. Suveplaanid. Tv lk 57</w:t>
            </w:r>
          </w:p>
        </w:tc>
        <w:tc>
          <w:tcPr>
            <w:tcW w:w="2710" w:type="dxa"/>
          </w:tcPr>
          <w:p w:rsidR="004F0D4B" w:rsidRDefault="004F0D4B" w:rsidP="0072117B"/>
        </w:tc>
      </w:tr>
      <w:tr w:rsidR="004F0D4B" w:rsidTr="00EE5D8C">
        <w:tc>
          <w:tcPr>
            <w:tcW w:w="3323" w:type="dxa"/>
          </w:tcPr>
          <w:p w:rsidR="004F0D4B" w:rsidRDefault="004F0D4B" w:rsidP="0072117B"/>
        </w:tc>
        <w:tc>
          <w:tcPr>
            <w:tcW w:w="2733" w:type="dxa"/>
          </w:tcPr>
          <w:p w:rsidR="004F0D4B" w:rsidRDefault="004F0D4B" w:rsidP="0072117B">
            <w:r>
              <w:t>Takjanuppudest loomaaed</w:t>
            </w:r>
          </w:p>
        </w:tc>
        <w:tc>
          <w:tcPr>
            <w:tcW w:w="2735" w:type="dxa"/>
          </w:tcPr>
          <w:p w:rsidR="004F0D4B" w:rsidRDefault="004F0D4B" w:rsidP="0072117B">
            <w:r>
              <w:t>Vestlus „Minu suveplaanid”</w:t>
            </w:r>
          </w:p>
        </w:tc>
        <w:tc>
          <w:tcPr>
            <w:tcW w:w="2719" w:type="dxa"/>
          </w:tcPr>
          <w:p w:rsidR="004F0D4B" w:rsidRDefault="004F0D4B" w:rsidP="0072117B">
            <w:r>
              <w:t>Lausete lõpetamine teksti põhjal. Nuputamisharjutused.</w:t>
            </w:r>
          </w:p>
          <w:p w:rsidR="004F0D4B" w:rsidRDefault="004F0D4B" w:rsidP="0072117B">
            <w:r>
              <w:t>Tv lk 58</w:t>
            </w:r>
          </w:p>
        </w:tc>
        <w:tc>
          <w:tcPr>
            <w:tcW w:w="2710" w:type="dxa"/>
          </w:tcPr>
          <w:p w:rsidR="004F0D4B" w:rsidRDefault="004F0D4B" w:rsidP="0072117B"/>
        </w:tc>
      </w:tr>
      <w:tr w:rsidR="004F0D4B" w:rsidTr="00EE5D8C">
        <w:tc>
          <w:tcPr>
            <w:tcW w:w="3323" w:type="dxa"/>
          </w:tcPr>
          <w:p w:rsidR="004F0D4B" w:rsidRDefault="004F0D4B" w:rsidP="0072117B"/>
        </w:tc>
        <w:tc>
          <w:tcPr>
            <w:tcW w:w="2733" w:type="dxa"/>
          </w:tcPr>
          <w:p w:rsidR="004F0D4B" w:rsidRDefault="004F0D4B" w:rsidP="0072117B">
            <w:r>
              <w:t>Pilveke ja Päikseke</w:t>
            </w:r>
          </w:p>
        </w:tc>
        <w:tc>
          <w:tcPr>
            <w:tcW w:w="2735" w:type="dxa"/>
          </w:tcPr>
          <w:p w:rsidR="004F0D4B" w:rsidRDefault="004F0D4B" w:rsidP="0072117B">
            <w:r>
              <w:t>Arutelu „Mis juhtuks, kui Pilveke saaks oma tahtmise ja vastupidi”.</w:t>
            </w:r>
          </w:p>
        </w:tc>
        <w:tc>
          <w:tcPr>
            <w:tcW w:w="2719" w:type="dxa"/>
          </w:tcPr>
          <w:p w:rsidR="004F0D4B" w:rsidRDefault="004F0D4B" w:rsidP="0072117B">
            <w:r>
              <w:t>Vigade parandamine.</w:t>
            </w:r>
          </w:p>
          <w:p w:rsidR="004F0D4B" w:rsidRDefault="004F0D4B" w:rsidP="0072117B">
            <w:r>
              <w:t>Loovharjutused. Mõistatuste lahendamine.</w:t>
            </w:r>
          </w:p>
          <w:p w:rsidR="004F0D4B" w:rsidRDefault="004F0D4B" w:rsidP="0072117B">
            <w:r>
              <w:t>Tv lk 59</w:t>
            </w:r>
          </w:p>
        </w:tc>
        <w:tc>
          <w:tcPr>
            <w:tcW w:w="2710" w:type="dxa"/>
          </w:tcPr>
          <w:p w:rsidR="004F0D4B" w:rsidRDefault="004F0D4B" w:rsidP="0072117B"/>
        </w:tc>
      </w:tr>
      <w:tr w:rsidR="004F0D4B" w:rsidTr="00EE5D8C">
        <w:tc>
          <w:tcPr>
            <w:tcW w:w="3323" w:type="dxa"/>
          </w:tcPr>
          <w:p w:rsidR="004F0D4B" w:rsidRDefault="004F0D4B" w:rsidP="0072117B"/>
        </w:tc>
        <w:tc>
          <w:tcPr>
            <w:tcW w:w="2733" w:type="dxa"/>
          </w:tcPr>
          <w:p w:rsidR="004F0D4B" w:rsidRDefault="004F0D4B" w:rsidP="0072117B">
            <w:r>
              <w:t>Viimane koolikell</w:t>
            </w:r>
          </w:p>
          <w:p w:rsidR="004F0D4B" w:rsidRDefault="004F0D4B" w:rsidP="0072117B">
            <w:r>
              <w:t xml:space="preserve"> H Mänd </w:t>
            </w:r>
          </w:p>
        </w:tc>
        <w:tc>
          <w:tcPr>
            <w:tcW w:w="2735" w:type="dxa"/>
          </w:tcPr>
          <w:p w:rsidR="004F0D4B" w:rsidRDefault="004F0D4B" w:rsidP="0072117B">
            <w:r>
              <w:t>Luuletuse lugemine.</w:t>
            </w:r>
          </w:p>
        </w:tc>
        <w:tc>
          <w:tcPr>
            <w:tcW w:w="2719" w:type="dxa"/>
          </w:tcPr>
          <w:p w:rsidR="004F0D4B" w:rsidRDefault="004F0D4B" w:rsidP="0072117B">
            <w:r>
              <w:t>Küsimustele vastamine. Kirjutamine- mis oli koolis sel õppeaastal toredat. Tv lk 60</w:t>
            </w:r>
          </w:p>
        </w:tc>
        <w:tc>
          <w:tcPr>
            <w:tcW w:w="2710" w:type="dxa"/>
          </w:tcPr>
          <w:p w:rsidR="004F0D4B" w:rsidRDefault="004F0D4B" w:rsidP="0072117B"/>
        </w:tc>
      </w:tr>
    </w:tbl>
    <w:p w:rsidR="00C82A37" w:rsidRDefault="00C82A37"/>
    <w:sectPr w:rsidR="00C82A37" w:rsidSect="00D207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4B5"/>
    <w:multiLevelType w:val="hybridMultilevel"/>
    <w:tmpl w:val="A6021B4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68E2"/>
    <w:multiLevelType w:val="hybridMultilevel"/>
    <w:tmpl w:val="AE58EE88"/>
    <w:lvl w:ilvl="0" w:tplc="05D29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D3CF7"/>
    <w:multiLevelType w:val="hybridMultilevel"/>
    <w:tmpl w:val="8968F8F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94B54"/>
    <w:multiLevelType w:val="hybridMultilevel"/>
    <w:tmpl w:val="A8D68AC2"/>
    <w:lvl w:ilvl="0" w:tplc="9E4AE5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452FFB"/>
    <w:multiLevelType w:val="hybridMultilevel"/>
    <w:tmpl w:val="F55EA0FE"/>
    <w:lvl w:ilvl="0" w:tplc="B426C75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1C16A5"/>
    <w:multiLevelType w:val="hybridMultilevel"/>
    <w:tmpl w:val="34A2A7DA"/>
    <w:lvl w:ilvl="0" w:tplc="0C24183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A0C437D"/>
    <w:multiLevelType w:val="hybridMultilevel"/>
    <w:tmpl w:val="8968F8F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949FB"/>
    <w:multiLevelType w:val="hybridMultilevel"/>
    <w:tmpl w:val="AE744EB4"/>
    <w:lvl w:ilvl="0" w:tplc="71BE2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CA16CA"/>
    <w:multiLevelType w:val="hybridMultilevel"/>
    <w:tmpl w:val="02E08AD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F0C7F"/>
    <w:multiLevelType w:val="hybridMultilevel"/>
    <w:tmpl w:val="247063F8"/>
    <w:lvl w:ilvl="0" w:tplc="D2E2E9B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07F2"/>
    <w:rsid w:val="000004A1"/>
    <w:rsid w:val="00002DE9"/>
    <w:rsid w:val="0001339F"/>
    <w:rsid w:val="00016ED0"/>
    <w:rsid w:val="00023CE1"/>
    <w:rsid w:val="0004196B"/>
    <w:rsid w:val="0005306C"/>
    <w:rsid w:val="00053D9B"/>
    <w:rsid w:val="0005626A"/>
    <w:rsid w:val="000579A5"/>
    <w:rsid w:val="0006030F"/>
    <w:rsid w:val="00061393"/>
    <w:rsid w:val="00062D25"/>
    <w:rsid w:val="000732F6"/>
    <w:rsid w:val="00075A43"/>
    <w:rsid w:val="00077D8E"/>
    <w:rsid w:val="00081594"/>
    <w:rsid w:val="000858FD"/>
    <w:rsid w:val="00086B8C"/>
    <w:rsid w:val="00090C96"/>
    <w:rsid w:val="00090CC9"/>
    <w:rsid w:val="00096303"/>
    <w:rsid w:val="000966A5"/>
    <w:rsid w:val="00096992"/>
    <w:rsid w:val="000A4846"/>
    <w:rsid w:val="000B22D2"/>
    <w:rsid w:val="000B266D"/>
    <w:rsid w:val="000B37E0"/>
    <w:rsid w:val="000C6582"/>
    <w:rsid w:val="000F186D"/>
    <w:rsid w:val="000F34B6"/>
    <w:rsid w:val="000F6CE8"/>
    <w:rsid w:val="00107C5A"/>
    <w:rsid w:val="00112D6B"/>
    <w:rsid w:val="001225DD"/>
    <w:rsid w:val="00142DC6"/>
    <w:rsid w:val="001458B1"/>
    <w:rsid w:val="00145DDC"/>
    <w:rsid w:val="001601CF"/>
    <w:rsid w:val="00167391"/>
    <w:rsid w:val="00181F86"/>
    <w:rsid w:val="001A0990"/>
    <w:rsid w:val="001A1230"/>
    <w:rsid w:val="001A44FA"/>
    <w:rsid w:val="001C1F41"/>
    <w:rsid w:val="001C53B7"/>
    <w:rsid w:val="001C6BD9"/>
    <w:rsid w:val="001D2245"/>
    <w:rsid w:val="001D34B5"/>
    <w:rsid w:val="001D785A"/>
    <w:rsid w:val="001F0051"/>
    <w:rsid w:val="00207095"/>
    <w:rsid w:val="00214DBE"/>
    <w:rsid w:val="00216248"/>
    <w:rsid w:val="00221668"/>
    <w:rsid w:val="002220D0"/>
    <w:rsid w:val="00222256"/>
    <w:rsid w:val="00225637"/>
    <w:rsid w:val="00227350"/>
    <w:rsid w:val="00235D6E"/>
    <w:rsid w:val="00251767"/>
    <w:rsid w:val="0025336C"/>
    <w:rsid w:val="00256E86"/>
    <w:rsid w:val="002634D1"/>
    <w:rsid w:val="0026402F"/>
    <w:rsid w:val="00265ACC"/>
    <w:rsid w:val="0027379E"/>
    <w:rsid w:val="00283903"/>
    <w:rsid w:val="002848FA"/>
    <w:rsid w:val="00293221"/>
    <w:rsid w:val="00297D27"/>
    <w:rsid w:val="002B6508"/>
    <w:rsid w:val="002B7624"/>
    <w:rsid w:val="002C1DAE"/>
    <w:rsid w:val="002C4752"/>
    <w:rsid w:val="002D5846"/>
    <w:rsid w:val="002D6FE8"/>
    <w:rsid w:val="002E01CB"/>
    <w:rsid w:val="002E74A1"/>
    <w:rsid w:val="002F0630"/>
    <w:rsid w:val="00303B4B"/>
    <w:rsid w:val="00303C10"/>
    <w:rsid w:val="00305851"/>
    <w:rsid w:val="00325C11"/>
    <w:rsid w:val="0033232C"/>
    <w:rsid w:val="00333F3A"/>
    <w:rsid w:val="00337335"/>
    <w:rsid w:val="003378B1"/>
    <w:rsid w:val="00340AB8"/>
    <w:rsid w:val="00342269"/>
    <w:rsid w:val="00356F7F"/>
    <w:rsid w:val="00361398"/>
    <w:rsid w:val="00362A66"/>
    <w:rsid w:val="00363A1D"/>
    <w:rsid w:val="0037708E"/>
    <w:rsid w:val="0038016E"/>
    <w:rsid w:val="003850BE"/>
    <w:rsid w:val="003869FA"/>
    <w:rsid w:val="003971BE"/>
    <w:rsid w:val="003B048A"/>
    <w:rsid w:val="003B5E7F"/>
    <w:rsid w:val="003C32F7"/>
    <w:rsid w:val="003F6920"/>
    <w:rsid w:val="004041FB"/>
    <w:rsid w:val="00414135"/>
    <w:rsid w:val="004166BC"/>
    <w:rsid w:val="004229A9"/>
    <w:rsid w:val="004324C9"/>
    <w:rsid w:val="0043316F"/>
    <w:rsid w:val="0044228A"/>
    <w:rsid w:val="004517F7"/>
    <w:rsid w:val="004535E0"/>
    <w:rsid w:val="00453A75"/>
    <w:rsid w:val="00454156"/>
    <w:rsid w:val="004575C3"/>
    <w:rsid w:val="0046224F"/>
    <w:rsid w:val="00487700"/>
    <w:rsid w:val="00494BD4"/>
    <w:rsid w:val="004A0EEC"/>
    <w:rsid w:val="004A4238"/>
    <w:rsid w:val="004A7335"/>
    <w:rsid w:val="004C317A"/>
    <w:rsid w:val="004C6175"/>
    <w:rsid w:val="004D6025"/>
    <w:rsid w:val="004D6F08"/>
    <w:rsid w:val="004E0D4D"/>
    <w:rsid w:val="004F0D4B"/>
    <w:rsid w:val="004F1AF4"/>
    <w:rsid w:val="004F7034"/>
    <w:rsid w:val="005012FE"/>
    <w:rsid w:val="00504D78"/>
    <w:rsid w:val="00510ED3"/>
    <w:rsid w:val="00523F0F"/>
    <w:rsid w:val="00530878"/>
    <w:rsid w:val="005317A7"/>
    <w:rsid w:val="00531D06"/>
    <w:rsid w:val="00532D3A"/>
    <w:rsid w:val="00533E8B"/>
    <w:rsid w:val="0053567A"/>
    <w:rsid w:val="00536DB4"/>
    <w:rsid w:val="00541EE0"/>
    <w:rsid w:val="005423D6"/>
    <w:rsid w:val="00552087"/>
    <w:rsid w:val="00554F9E"/>
    <w:rsid w:val="00557021"/>
    <w:rsid w:val="00566DDF"/>
    <w:rsid w:val="00570025"/>
    <w:rsid w:val="005713D0"/>
    <w:rsid w:val="00583166"/>
    <w:rsid w:val="00591C42"/>
    <w:rsid w:val="00593832"/>
    <w:rsid w:val="005966DC"/>
    <w:rsid w:val="005971BF"/>
    <w:rsid w:val="005A0CCF"/>
    <w:rsid w:val="005B2906"/>
    <w:rsid w:val="005C3609"/>
    <w:rsid w:val="005D1D8B"/>
    <w:rsid w:val="005F6A1B"/>
    <w:rsid w:val="005F724B"/>
    <w:rsid w:val="006013DA"/>
    <w:rsid w:val="00604CD7"/>
    <w:rsid w:val="00605D10"/>
    <w:rsid w:val="006071C7"/>
    <w:rsid w:val="00621F28"/>
    <w:rsid w:val="00622D1C"/>
    <w:rsid w:val="00626487"/>
    <w:rsid w:val="00626975"/>
    <w:rsid w:val="00642013"/>
    <w:rsid w:val="00642D1D"/>
    <w:rsid w:val="00645528"/>
    <w:rsid w:val="0064688D"/>
    <w:rsid w:val="006562E9"/>
    <w:rsid w:val="00675436"/>
    <w:rsid w:val="006755F7"/>
    <w:rsid w:val="00675A00"/>
    <w:rsid w:val="00675A89"/>
    <w:rsid w:val="00680F12"/>
    <w:rsid w:val="00681603"/>
    <w:rsid w:val="006B0C81"/>
    <w:rsid w:val="006B132E"/>
    <w:rsid w:val="006E0AC9"/>
    <w:rsid w:val="006E2DD5"/>
    <w:rsid w:val="006E658B"/>
    <w:rsid w:val="006F49FD"/>
    <w:rsid w:val="006F55A1"/>
    <w:rsid w:val="006F5CA2"/>
    <w:rsid w:val="00706825"/>
    <w:rsid w:val="00710AE7"/>
    <w:rsid w:val="007127B0"/>
    <w:rsid w:val="0072117B"/>
    <w:rsid w:val="0072739D"/>
    <w:rsid w:val="00734B0B"/>
    <w:rsid w:val="0074221C"/>
    <w:rsid w:val="00755BAD"/>
    <w:rsid w:val="00761FE7"/>
    <w:rsid w:val="00764E16"/>
    <w:rsid w:val="0076571E"/>
    <w:rsid w:val="00767077"/>
    <w:rsid w:val="007676D1"/>
    <w:rsid w:val="007B181D"/>
    <w:rsid w:val="007C1C36"/>
    <w:rsid w:val="007C385A"/>
    <w:rsid w:val="007D29A7"/>
    <w:rsid w:val="007D3C2A"/>
    <w:rsid w:val="007E3F8B"/>
    <w:rsid w:val="007E6742"/>
    <w:rsid w:val="007F3E57"/>
    <w:rsid w:val="00800D0E"/>
    <w:rsid w:val="00801B8C"/>
    <w:rsid w:val="00813A5F"/>
    <w:rsid w:val="00815F20"/>
    <w:rsid w:val="00832280"/>
    <w:rsid w:val="00837372"/>
    <w:rsid w:val="0084584D"/>
    <w:rsid w:val="00870C3F"/>
    <w:rsid w:val="00871586"/>
    <w:rsid w:val="00875ACC"/>
    <w:rsid w:val="00876CFB"/>
    <w:rsid w:val="00885801"/>
    <w:rsid w:val="008A3B25"/>
    <w:rsid w:val="008B2952"/>
    <w:rsid w:val="008B2C4F"/>
    <w:rsid w:val="008B6C8F"/>
    <w:rsid w:val="008D360D"/>
    <w:rsid w:val="0092454A"/>
    <w:rsid w:val="00944984"/>
    <w:rsid w:val="00966674"/>
    <w:rsid w:val="00972CEA"/>
    <w:rsid w:val="0097393F"/>
    <w:rsid w:val="00984A2D"/>
    <w:rsid w:val="009A21F8"/>
    <w:rsid w:val="009A22EB"/>
    <w:rsid w:val="009A4D1E"/>
    <w:rsid w:val="009A69FC"/>
    <w:rsid w:val="009B04C3"/>
    <w:rsid w:val="009B6B59"/>
    <w:rsid w:val="009C26F7"/>
    <w:rsid w:val="009E630F"/>
    <w:rsid w:val="009F0C4A"/>
    <w:rsid w:val="009F565E"/>
    <w:rsid w:val="00A01FE8"/>
    <w:rsid w:val="00A213C2"/>
    <w:rsid w:val="00A236EE"/>
    <w:rsid w:val="00A26F3D"/>
    <w:rsid w:val="00A34A95"/>
    <w:rsid w:val="00A36387"/>
    <w:rsid w:val="00A41B24"/>
    <w:rsid w:val="00A5339F"/>
    <w:rsid w:val="00A54B6B"/>
    <w:rsid w:val="00A75369"/>
    <w:rsid w:val="00A763FB"/>
    <w:rsid w:val="00A800A0"/>
    <w:rsid w:val="00A81994"/>
    <w:rsid w:val="00A832D9"/>
    <w:rsid w:val="00A84EFD"/>
    <w:rsid w:val="00A90697"/>
    <w:rsid w:val="00A92BA1"/>
    <w:rsid w:val="00A941A3"/>
    <w:rsid w:val="00A96403"/>
    <w:rsid w:val="00AA392A"/>
    <w:rsid w:val="00AA4FF4"/>
    <w:rsid w:val="00AA5745"/>
    <w:rsid w:val="00AA63AE"/>
    <w:rsid w:val="00AB17FF"/>
    <w:rsid w:val="00AB32D8"/>
    <w:rsid w:val="00AC3F16"/>
    <w:rsid w:val="00AC427C"/>
    <w:rsid w:val="00AC452C"/>
    <w:rsid w:val="00AC6EFB"/>
    <w:rsid w:val="00AC7274"/>
    <w:rsid w:val="00AD1328"/>
    <w:rsid w:val="00AD21BB"/>
    <w:rsid w:val="00AD23D0"/>
    <w:rsid w:val="00AD3F62"/>
    <w:rsid w:val="00AD6F02"/>
    <w:rsid w:val="00AE321A"/>
    <w:rsid w:val="00AF0DF6"/>
    <w:rsid w:val="00AF1FF9"/>
    <w:rsid w:val="00AF2A67"/>
    <w:rsid w:val="00B00F89"/>
    <w:rsid w:val="00B07844"/>
    <w:rsid w:val="00B11068"/>
    <w:rsid w:val="00B33AC2"/>
    <w:rsid w:val="00B33E89"/>
    <w:rsid w:val="00B601E9"/>
    <w:rsid w:val="00B62A84"/>
    <w:rsid w:val="00B62B86"/>
    <w:rsid w:val="00B658B0"/>
    <w:rsid w:val="00B70F43"/>
    <w:rsid w:val="00B75045"/>
    <w:rsid w:val="00B82D68"/>
    <w:rsid w:val="00B86BD3"/>
    <w:rsid w:val="00B92634"/>
    <w:rsid w:val="00BA3BE1"/>
    <w:rsid w:val="00BB49B7"/>
    <w:rsid w:val="00BC0FA4"/>
    <w:rsid w:val="00BD6DD5"/>
    <w:rsid w:val="00BF158E"/>
    <w:rsid w:val="00BF1868"/>
    <w:rsid w:val="00BF44EE"/>
    <w:rsid w:val="00C10DF0"/>
    <w:rsid w:val="00C118BF"/>
    <w:rsid w:val="00C25228"/>
    <w:rsid w:val="00C30B99"/>
    <w:rsid w:val="00C35A6E"/>
    <w:rsid w:val="00C3724E"/>
    <w:rsid w:val="00C4258F"/>
    <w:rsid w:val="00C426C1"/>
    <w:rsid w:val="00C447D9"/>
    <w:rsid w:val="00C46926"/>
    <w:rsid w:val="00C5435C"/>
    <w:rsid w:val="00C63616"/>
    <w:rsid w:val="00C742D7"/>
    <w:rsid w:val="00C8202B"/>
    <w:rsid w:val="00C82A37"/>
    <w:rsid w:val="00C90C22"/>
    <w:rsid w:val="00C954D2"/>
    <w:rsid w:val="00C975EA"/>
    <w:rsid w:val="00CA27F4"/>
    <w:rsid w:val="00CE32B0"/>
    <w:rsid w:val="00D00112"/>
    <w:rsid w:val="00D13E21"/>
    <w:rsid w:val="00D1651F"/>
    <w:rsid w:val="00D207F2"/>
    <w:rsid w:val="00D24F13"/>
    <w:rsid w:val="00D271C7"/>
    <w:rsid w:val="00D27EFE"/>
    <w:rsid w:val="00D441AC"/>
    <w:rsid w:val="00D44BE1"/>
    <w:rsid w:val="00D50FBA"/>
    <w:rsid w:val="00D83944"/>
    <w:rsid w:val="00D83CBC"/>
    <w:rsid w:val="00D93B9E"/>
    <w:rsid w:val="00DA08DD"/>
    <w:rsid w:val="00DA2464"/>
    <w:rsid w:val="00DA2EAA"/>
    <w:rsid w:val="00DA397C"/>
    <w:rsid w:val="00DB3C75"/>
    <w:rsid w:val="00DC2C72"/>
    <w:rsid w:val="00DC4F49"/>
    <w:rsid w:val="00DF7591"/>
    <w:rsid w:val="00E00B41"/>
    <w:rsid w:val="00E049BE"/>
    <w:rsid w:val="00E10329"/>
    <w:rsid w:val="00E154D9"/>
    <w:rsid w:val="00E17990"/>
    <w:rsid w:val="00E243C6"/>
    <w:rsid w:val="00E274E2"/>
    <w:rsid w:val="00E31362"/>
    <w:rsid w:val="00E3146E"/>
    <w:rsid w:val="00E35EF2"/>
    <w:rsid w:val="00E56381"/>
    <w:rsid w:val="00E65DE0"/>
    <w:rsid w:val="00E81C71"/>
    <w:rsid w:val="00E82084"/>
    <w:rsid w:val="00E9216E"/>
    <w:rsid w:val="00E9257D"/>
    <w:rsid w:val="00E92C25"/>
    <w:rsid w:val="00EA2FB3"/>
    <w:rsid w:val="00EB7544"/>
    <w:rsid w:val="00EC4BCE"/>
    <w:rsid w:val="00ED1E75"/>
    <w:rsid w:val="00ED5A88"/>
    <w:rsid w:val="00EE0CEE"/>
    <w:rsid w:val="00EE5D8C"/>
    <w:rsid w:val="00EF7124"/>
    <w:rsid w:val="00F01637"/>
    <w:rsid w:val="00F030B1"/>
    <w:rsid w:val="00F05345"/>
    <w:rsid w:val="00F13A2D"/>
    <w:rsid w:val="00F14646"/>
    <w:rsid w:val="00F206CD"/>
    <w:rsid w:val="00F246D7"/>
    <w:rsid w:val="00F30D6E"/>
    <w:rsid w:val="00F40EAA"/>
    <w:rsid w:val="00F4640B"/>
    <w:rsid w:val="00F6474A"/>
    <w:rsid w:val="00F66358"/>
    <w:rsid w:val="00F75004"/>
    <w:rsid w:val="00F76578"/>
    <w:rsid w:val="00F76D5F"/>
    <w:rsid w:val="00F809A1"/>
    <w:rsid w:val="00F92AF7"/>
    <w:rsid w:val="00F94378"/>
    <w:rsid w:val="00F95522"/>
    <w:rsid w:val="00F96DB0"/>
    <w:rsid w:val="00F97F44"/>
    <w:rsid w:val="00FA4CE6"/>
    <w:rsid w:val="00FC30A3"/>
    <w:rsid w:val="00FD6E39"/>
    <w:rsid w:val="00FD7FB1"/>
    <w:rsid w:val="00FE2BBD"/>
    <w:rsid w:val="00FE6309"/>
    <w:rsid w:val="00FF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489E2-09AF-4A2B-A8DB-5B1DDD17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C82A37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D207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rsid w:val="00D20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BDC98-E856-4F35-ABE9-B50B0985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F333A4DD</Template>
  <TotalTime>477</TotalTime>
  <Pages>15</Pages>
  <Words>2937</Words>
  <Characters>17039</Characters>
  <Application>Microsoft Office Word</Application>
  <DocSecurity>0</DocSecurity>
  <Lines>141</Lines>
  <Paragraphs>39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Olle</dc:creator>
  <cp:lastModifiedBy>Olle Selliov</cp:lastModifiedBy>
  <cp:revision>69</cp:revision>
  <dcterms:created xsi:type="dcterms:W3CDTF">2015-10-24T06:27:00Z</dcterms:created>
  <dcterms:modified xsi:type="dcterms:W3CDTF">2016-01-03T11:22:00Z</dcterms:modified>
</cp:coreProperties>
</file>